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DCA" w:rsidRDefault="00C4343D" w:rsidP="001F2DCA">
      <w:r>
        <w:t xml:space="preserve"> </w:t>
      </w:r>
      <w:r w:rsidR="001F2DCA">
        <w:t>«Утверждаю»</w:t>
      </w:r>
      <w:r w:rsidR="001F2DCA">
        <w:tab/>
      </w:r>
      <w:r w:rsidR="001F2DCA">
        <w:tab/>
      </w:r>
      <w:r w:rsidR="001F2DCA">
        <w:tab/>
      </w:r>
      <w:r w:rsidR="001F2DCA">
        <w:tab/>
      </w:r>
      <w:r w:rsidR="001F2DCA">
        <w:tab/>
      </w:r>
      <w:r w:rsidR="001F2DCA">
        <w:tab/>
      </w:r>
      <w:r w:rsidR="001F2DCA">
        <w:tab/>
      </w:r>
      <w:r w:rsidR="00020D04">
        <w:t xml:space="preserve">   </w:t>
      </w:r>
      <w:r w:rsidR="001F2DCA">
        <w:t xml:space="preserve">«Согласовано» </w:t>
      </w:r>
    </w:p>
    <w:p w:rsidR="001F2DCA" w:rsidRDefault="00AD1C65" w:rsidP="00020D04">
      <w:pPr>
        <w:tabs>
          <w:tab w:val="left" w:pos="6375"/>
          <w:tab w:val="left" w:pos="6480"/>
          <w:tab w:val="left" w:pos="6915"/>
        </w:tabs>
        <w:ind w:right="963"/>
        <w:jc w:val="right"/>
      </w:pPr>
      <w:r>
        <w:t xml:space="preserve"> </w:t>
      </w:r>
      <w:r>
        <w:tab/>
      </w:r>
      <w:r w:rsidR="00020D04">
        <w:t>Директор МБОУ  ЕСОШ №7  им.О.Казанского</w:t>
      </w:r>
    </w:p>
    <w:p w:rsidR="001F2DCA" w:rsidRDefault="001F2DCA" w:rsidP="00020D04">
      <w:pPr>
        <w:ind w:right="963"/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="00AD1C65">
        <w:tab/>
      </w:r>
      <w:r w:rsidR="00AD1C65">
        <w:tab/>
      </w:r>
      <w:r w:rsidR="00AD1C65">
        <w:tab/>
      </w:r>
      <w:r w:rsidR="00AD1C65">
        <w:tab/>
      </w:r>
    </w:p>
    <w:p w:rsidR="001F2DCA" w:rsidRDefault="001F2DCA" w:rsidP="001F2DCA">
      <w:pPr>
        <w:tabs>
          <w:tab w:val="left" w:pos="6405"/>
        </w:tabs>
      </w:pPr>
      <w:r>
        <w:t xml:space="preserve">  </w:t>
      </w:r>
      <w:r w:rsidR="006467F5">
        <w:t xml:space="preserve">ИП  </w:t>
      </w:r>
      <w:r w:rsidR="00950C29">
        <w:t xml:space="preserve">     </w:t>
      </w:r>
      <w:r w:rsidR="008A7047">
        <w:t>Ермоленко</w:t>
      </w:r>
      <w:r w:rsidR="006467F5">
        <w:t xml:space="preserve"> Л.В.</w:t>
      </w:r>
      <w:r w:rsidR="00AD1C65">
        <w:tab/>
      </w:r>
    </w:p>
    <w:p w:rsidR="001F2DCA" w:rsidRDefault="001F2DCA" w:rsidP="00DF6790">
      <w:pPr>
        <w:tabs>
          <w:tab w:val="left" w:pos="6405"/>
        </w:tabs>
      </w:pPr>
      <w:r>
        <w:t xml:space="preserve">    </w:t>
      </w:r>
      <w:r w:rsidR="00AD1C65">
        <w:t xml:space="preserve">          </w:t>
      </w:r>
      <w:r w:rsidR="00DF6790">
        <w:tab/>
      </w:r>
      <w:r w:rsidR="00020D04">
        <w:t xml:space="preserve">   </w:t>
      </w:r>
      <w:r w:rsidR="00E5516B">
        <w:t xml:space="preserve"> </w:t>
      </w:r>
      <w:r w:rsidR="00020D04">
        <w:t xml:space="preserve">О.В.Авилова </w:t>
      </w:r>
    </w:p>
    <w:p w:rsidR="001F2DCA" w:rsidRDefault="00AD1C65" w:rsidP="001F2DCA">
      <w:pPr>
        <w:tabs>
          <w:tab w:val="left" w:pos="6405"/>
        </w:tabs>
      </w:pPr>
      <w:r>
        <w:tab/>
      </w:r>
    </w:p>
    <w:p w:rsidR="001F2DCA" w:rsidRDefault="00AD1C65" w:rsidP="001F2DCA">
      <w:pPr>
        <w:tabs>
          <w:tab w:val="left" w:pos="6405"/>
        </w:tabs>
      </w:pPr>
      <w:r>
        <w:tab/>
      </w:r>
    </w:p>
    <w:p w:rsidR="001F2DCA" w:rsidRDefault="00540F47" w:rsidP="001F2DCA">
      <w:pPr>
        <w:tabs>
          <w:tab w:val="left" w:pos="6405"/>
        </w:tabs>
      </w:pPr>
      <w:r>
        <w:t xml:space="preserve"> </w:t>
      </w:r>
      <w:r w:rsidR="0039152C">
        <w:t xml:space="preserve"> </w:t>
      </w:r>
      <w:r w:rsidR="008A7047">
        <w:t>«31» августа 2020</w:t>
      </w:r>
      <w:r>
        <w:t xml:space="preserve"> г.</w:t>
      </w:r>
      <w:r w:rsidR="0039152C">
        <w:t xml:space="preserve">                                                            </w:t>
      </w:r>
      <w:r>
        <w:t xml:space="preserve">        </w:t>
      </w:r>
      <w:r w:rsidR="00020D04">
        <w:t xml:space="preserve">     </w:t>
      </w:r>
      <w:r>
        <w:t xml:space="preserve"> </w:t>
      </w:r>
      <w:r w:rsidR="008A7047">
        <w:t>«31» августа 2020</w:t>
      </w:r>
      <w:r w:rsidR="001F2DCA">
        <w:t xml:space="preserve"> г.</w:t>
      </w:r>
    </w:p>
    <w:p w:rsidR="006D029E" w:rsidRDefault="006D029E" w:rsidP="006D029E">
      <w:pPr>
        <w:jc w:val="center"/>
        <w:rPr>
          <w:b/>
          <w:sz w:val="28"/>
          <w:szCs w:val="28"/>
        </w:rPr>
      </w:pPr>
    </w:p>
    <w:p w:rsidR="006D029E" w:rsidRPr="00587148" w:rsidRDefault="006D029E" w:rsidP="006D029E">
      <w:pPr>
        <w:jc w:val="center"/>
        <w:rPr>
          <w:b/>
        </w:rPr>
      </w:pPr>
      <w:r w:rsidRPr="00587148">
        <w:rPr>
          <w:b/>
          <w:sz w:val="28"/>
          <w:szCs w:val="28"/>
        </w:rPr>
        <w:t xml:space="preserve">Примерное 2-х недельное меню </w:t>
      </w:r>
      <w:r>
        <w:rPr>
          <w:b/>
          <w:sz w:val="28"/>
          <w:szCs w:val="28"/>
        </w:rPr>
        <w:t>для организации                                              бесплатного двухразового горячего питания</w:t>
      </w:r>
    </w:p>
    <w:p w:rsidR="006D029E" w:rsidRPr="00587148" w:rsidRDefault="006D029E" w:rsidP="006D02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обучающихся с ограниченными возможностями здоровья                                       </w:t>
      </w:r>
      <w:r w:rsidRPr="00587148">
        <w:rPr>
          <w:b/>
          <w:sz w:val="28"/>
          <w:szCs w:val="28"/>
        </w:rPr>
        <w:t xml:space="preserve"> в МБОУ Егорлыкская </w:t>
      </w:r>
      <w:r w:rsidR="00020D04">
        <w:rPr>
          <w:b/>
          <w:sz w:val="28"/>
          <w:szCs w:val="28"/>
        </w:rPr>
        <w:t>СОШ №7 им.О.Казанского</w:t>
      </w:r>
    </w:p>
    <w:p w:rsidR="006D029E" w:rsidRPr="00587148" w:rsidRDefault="006D029E" w:rsidP="006D029E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 xml:space="preserve">на </w:t>
      </w:r>
      <w:r w:rsidR="002343C5">
        <w:rPr>
          <w:b/>
          <w:sz w:val="28"/>
          <w:szCs w:val="28"/>
        </w:rPr>
        <w:t>2020-2021</w:t>
      </w:r>
      <w:r w:rsidRPr="00587148">
        <w:rPr>
          <w:b/>
          <w:sz w:val="28"/>
          <w:szCs w:val="28"/>
        </w:rPr>
        <w:t xml:space="preserve"> учебный год</w:t>
      </w:r>
    </w:p>
    <w:p w:rsidR="006D029E" w:rsidRPr="00587148" w:rsidRDefault="006D029E" w:rsidP="006D029E">
      <w:pPr>
        <w:tabs>
          <w:tab w:val="left" w:pos="3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7-11 лет</w:t>
      </w:r>
    </w:p>
    <w:p w:rsidR="006D029E" w:rsidRPr="00587148" w:rsidRDefault="006D029E" w:rsidP="006D029E">
      <w:pPr>
        <w:jc w:val="center"/>
        <w:rPr>
          <w:b/>
          <w:sz w:val="28"/>
          <w:szCs w:val="28"/>
        </w:rPr>
      </w:pPr>
    </w:p>
    <w:p w:rsidR="001F2DCA" w:rsidRDefault="001F2DCA" w:rsidP="001F2DCA">
      <w:r>
        <w:tab/>
      </w:r>
      <w:r>
        <w:tab/>
      </w:r>
      <w:r>
        <w:tab/>
        <w:t xml:space="preserve"> </w:t>
      </w:r>
      <w:r>
        <w:tab/>
      </w:r>
    </w:p>
    <w:p w:rsidR="001E129A" w:rsidRDefault="001E129A" w:rsidP="0033512E">
      <w:pPr>
        <w:jc w:val="center"/>
      </w:pPr>
    </w:p>
    <w:p w:rsidR="001E129A" w:rsidRPr="00FA5CB2" w:rsidRDefault="001E129A" w:rsidP="009E7ECD">
      <w:pPr>
        <w:tabs>
          <w:tab w:val="left" w:pos="3108"/>
        </w:tabs>
        <w:jc w:val="center"/>
        <w:rPr>
          <w:rFonts w:ascii="Cambria" w:hAnsi="Cambria"/>
          <w:b/>
          <w:sz w:val="28"/>
          <w:szCs w:val="28"/>
        </w:rPr>
      </w:pPr>
    </w:p>
    <w:tbl>
      <w:tblPr>
        <w:tblW w:w="11625" w:type="dxa"/>
        <w:tblInd w:w="-1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694"/>
        <w:gridCol w:w="851"/>
        <w:gridCol w:w="850"/>
        <w:gridCol w:w="851"/>
        <w:gridCol w:w="992"/>
        <w:gridCol w:w="1134"/>
        <w:gridCol w:w="1417"/>
        <w:gridCol w:w="1560"/>
      </w:tblGrid>
      <w:tr w:rsidR="00227904" w:rsidRPr="00227904" w:rsidTr="00A463EC">
        <w:tc>
          <w:tcPr>
            <w:tcW w:w="1276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Сборник   рецептур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Марчук</w:t>
            </w:r>
            <w:r>
              <w:rPr>
                <w:b/>
                <w:sz w:val="16"/>
                <w:szCs w:val="16"/>
              </w:rPr>
              <w:t xml:space="preserve"> 1996 г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proofErr w:type="spellStart"/>
            <w:r>
              <w:rPr>
                <w:b/>
                <w:sz w:val="16"/>
                <w:szCs w:val="16"/>
              </w:rPr>
              <w:t>рец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Наименование блюд</w:t>
            </w: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2790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(ккал)</w:t>
            </w:r>
          </w:p>
        </w:tc>
        <w:tc>
          <w:tcPr>
            <w:tcW w:w="1417" w:type="dxa"/>
          </w:tcPr>
          <w:p w:rsidR="00227904" w:rsidRPr="00140EC6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Витамины</w:t>
            </w:r>
          </w:p>
          <w:p w:rsidR="00540F47" w:rsidRPr="00140EC6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(мг)</w:t>
            </w:r>
          </w:p>
          <w:p w:rsidR="00540F47" w:rsidRPr="00140EC6" w:rsidRDefault="00540F47" w:rsidP="00540F47">
            <w:pPr>
              <w:rPr>
                <w:b/>
                <w:sz w:val="16"/>
                <w:szCs w:val="16"/>
              </w:rPr>
            </w:pPr>
          </w:p>
          <w:p w:rsidR="00227904" w:rsidRPr="00140EC6" w:rsidRDefault="00540F47" w:rsidP="00540F47">
            <w:pPr>
              <w:rPr>
                <w:b/>
                <w:sz w:val="16"/>
                <w:szCs w:val="16"/>
                <w:lang w:val="en-US"/>
              </w:rPr>
            </w:pPr>
            <w:r w:rsidRPr="00140EC6">
              <w:rPr>
                <w:b/>
                <w:sz w:val="16"/>
                <w:szCs w:val="16"/>
                <w:lang w:val="en-US"/>
              </w:rPr>
              <w:t xml:space="preserve">B1   </w:t>
            </w:r>
            <w:r w:rsidR="00A463EC">
              <w:rPr>
                <w:b/>
                <w:sz w:val="16"/>
                <w:szCs w:val="16"/>
              </w:rPr>
              <w:t xml:space="preserve">  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C   </w:t>
            </w:r>
            <w:r w:rsidR="00A463EC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 A    </w:t>
            </w:r>
            <w:r w:rsidR="00A463EC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 E</w:t>
            </w:r>
          </w:p>
        </w:tc>
        <w:tc>
          <w:tcPr>
            <w:tcW w:w="1560" w:type="dxa"/>
          </w:tcPr>
          <w:p w:rsidR="00540F47" w:rsidRPr="00140EC6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Минеральные вещества (мг)</w:t>
            </w:r>
          </w:p>
          <w:p w:rsidR="00540F47" w:rsidRPr="00140EC6" w:rsidRDefault="00540F47" w:rsidP="00540F47">
            <w:pPr>
              <w:rPr>
                <w:b/>
                <w:sz w:val="16"/>
                <w:szCs w:val="16"/>
              </w:rPr>
            </w:pPr>
          </w:p>
          <w:p w:rsidR="00227904" w:rsidRPr="00140EC6" w:rsidRDefault="00140EC6" w:rsidP="00540F47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 xml:space="preserve">Ca  </w:t>
            </w:r>
            <w:r w:rsidR="00A463EC">
              <w:rPr>
                <w:b/>
                <w:sz w:val="16"/>
                <w:szCs w:val="16"/>
              </w:rPr>
              <w:t xml:space="preserve">  </w:t>
            </w:r>
            <w:r>
              <w:rPr>
                <w:b/>
                <w:sz w:val="16"/>
                <w:szCs w:val="16"/>
                <w:lang w:val="en-US"/>
              </w:rPr>
              <w:t xml:space="preserve"> </w:t>
            </w:r>
            <w:r w:rsidR="00540F47" w:rsidRPr="00140EC6">
              <w:rPr>
                <w:b/>
                <w:sz w:val="16"/>
                <w:szCs w:val="16"/>
                <w:lang w:val="en-US"/>
              </w:rPr>
              <w:t>P    M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g  </w:t>
            </w:r>
            <w:r w:rsidR="00A463EC">
              <w:rPr>
                <w:b/>
                <w:sz w:val="16"/>
                <w:szCs w:val="16"/>
              </w:rPr>
              <w:t xml:space="preserve">     </w:t>
            </w:r>
            <w:r w:rsidRPr="00140EC6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227904" w:rsidRPr="00227904" w:rsidTr="006D029E">
        <w:trPr>
          <w:trHeight w:val="3363"/>
        </w:trPr>
        <w:tc>
          <w:tcPr>
            <w:tcW w:w="1276" w:type="dxa"/>
            <w:vMerge w:val="restart"/>
            <w:shd w:val="clear" w:color="auto" w:fill="auto"/>
          </w:tcPr>
          <w:p w:rsidR="00ED619B" w:rsidRDefault="00ED619B" w:rsidP="00001477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BA5AA9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BA5AA9">
            <w:pPr>
              <w:jc w:val="center"/>
              <w:rPr>
                <w:sz w:val="16"/>
                <w:szCs w:val="16"/>
              </w:rPr>
            </w:pPr>
          </w:p>
          <w:p w:rsidR="00DA4F63" w:rsidRPr="002343C5" w:rsidRDefault="00DA4F63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413</w:t>
            </w:r>
          </w:p>
          <w:p w:rsidR="00DA4F63" w:rsidRPr="002343C5" w:rsidRDefault="00DA4F63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469</w:t>
            </w:r>
          </w:p>
          <w:p w:rsidR="00DA4F63" w:rsidRPr="002343C5" w:rsidRDefault="00DA4F63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Табл.4</w:t>
            </w:r>
          </w:p>
          <w:p w:rsidR="00BA5AA9" w:rsidRPr="002343C5" w:rsidRDefault="00BA5AA9" w:rsidP="002343C5">
            <w:pPr>
              <w:jc w:val="center"/>
              <w:rPr>
                <w:sz w:val="16"/>
                <w:szCs w:val="16"/>
              </w:rPr>
            </w:pPr>
            <w:proofErr w:type="spellStart"/>
            <w:r w:rsidRPr="002343C5">
              <w:rPr>
                <w:sz w:val="16"/>
                <w:szCs w:val="16"/>
              </w:rPr>
              <w:t>П</w:t>
            </w:r>
            <w:r w:rsidR="00DA4F63" w:rsidRPr="002343C5">
              <w:rPr>
                <w:sz w:val="16"/>
                <w:szCs w:val="16"/>
              </w:rPr>
              <w:t>ром</w:t>
            </w:r>
            <w:proofErr w:type="spellEnd"/>
            <w:r w:rsidRPr="002343C5">
              <w:rPr>
                <w:sz w:val="16"/>
                <w:szCs w:val="16"/>
              </w:rPr>
              <w:t xml:space="preserve">. </w:t>
            </w:r>
            <w:proofErr w:type="spellStart"/>
            <w:r w:rsidRPr="002343C5">
              <w:rPr>
                <w:sz w:val="16"/>
                <w:szCs w:val="16"/>
              </w:rPr>
              <w:t>призв</w:t>
            </w:r>
            <w:proofErr w:type="spellEnd"/>
            <w:r w:rsidRPr="002343C5">
              <w:rPr>
                <w:sz w:val="16"/>
                <w:szCs w:val="16"/>
              </w:rPr>
              <w:t>.</w:t>
            </w:r>
          </w:p>
          <w:p w:rsidR="00BC097E" w:rsidRPr="002343C5" w:rsidRDefault="00C147C3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585</w:t>
            </w: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120</w:t>
            </w: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2343C5" w:rsidRDefault="00BC097E" w:rsidP="002343C5">
            <w:pPr>
              <w:jc w:val="center"/>
              <w:rPr>
                <w:sz w:val="16"/>
                <w:szCs w:val="16"/>
              </w:rPr>
            </w:pPr>
            <w:proofErr w:type="spellStart"/>
            <w:r w:rsidRPr="002343C5">
              <w:rPr>
                <w:sz w:val="16"/>
                <w:szCs w:val="16"/>
              </w:rPr>
              <w:t>Пром.произв</w:t>
            </w:r>
            <w:proofErr w:type="spellEnd"/>
          </w:p>
          <w:p w:rsidR="00227904" w:rsidRPr="00BC097E" w:rsidRDefault="003B5620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637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343C5" w:rsidRDefault="00227904" w:rsidP="001E129A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1-й день</w:t>
            </w:r>
          </w:p>
          <w:p w:rsidR="006D029E" w:rsidRPr="002343C5" w:rsidRDefault="006D029E" w:rsidP="001E129A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завтрак</w:t>
            </w:r>
          </w:p>
          <w:p w:rsidR="00DA4F63" w:rsidRDefault="00DA4F63" w:rsidP="008A704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Сосиска отварная</w:t>
            </w:r>
          </w:p>
          <w:p w:rsidR="00DA4F63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Макароны отварные с маслом</w:t>
            </w:r>
          </w:p>
          <w:p w:rsidR="00BA5AA9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Овощи свежие (огурцы)</w:t>
            </w:r>
          </w:p>
          <w:p w:rsid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6D029E" w:rsidRDefault="00C147C3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фруктов витаминизированный</w:t>
            </w:r>
          </w:p>
          <w:p w:rsidR="00BC097E" w:rsidRDefault="00BC097E" w:rsidP="00BC097E">
            <w:pPr>
              <w:rPr>
                <w:sz w:val="20"/>
                <w:szCs w:val="20"/>
              </w:rPr>
            </w:pPr>
          </w:p>
          <w:p w:rsidR="00BC097E" w:rsidRPr="002343C5" w:rsidRDefault="00BC097E" w:rsidP="00BC097E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обед</w:t>
            </w:r>
          </w:p>
          <w:p w:rsidR="002343C5" w:rsidRDefault="002343C5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Щи из свежей капусты с картофелем</w:t>
            </w:r>
          </w:p>
          <w:p w:rsid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227904" w:rsidRPr="00BC097E" w:rsidRDefault="003B5620" w:rsidP="00BC097E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2343C5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  <w:p w:rsidR="00BA5AA9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BA5AA9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BC097E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4C549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C097E">
              <w:rPr>
                <w:sz w:val="16"/>
                <w:szCs w:val="16"/>
              </w:rPr>
              <w:t>00</w:t>
            </w: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2343C5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2,26</w:t>
            </w:r>
          </w:p>
          <w:p w:rsidR="00BA5AA9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BA5AA9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BC097E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</w:t>
            </w:r>
            <w:r w:rsidR="003B5620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2343C5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6,53</w:t>
            </w:r>
          </w:p>
          <w:p w:rsidR="00BA5AA9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  <w:p w:rsidR="00BA5AA9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BC097E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2343C5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12,4</w:t>
            </w: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14,66</w:t>
            </w:r>
          </w:p>
          <w:p w:rsidR="00BA5AA9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BA5AA9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BC097E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3B5620">
              <w:rPr>
                <w:sz w:val="16"/>
                <w:szCs w:val="16"/>
              </w:rPr>
              <w:t>1,5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2343C5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168,4</w:t>
            </w:r>
          </w:p>
          <w:p w:rsidR="00DA4F63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109,06</w:t>
            </w:r>
          </w:p>
          <w:p w:rsidR="00BA5AA9" w:rsidRDefault="00DA4F6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  <w:p w:rsidR="00BA5AA9" w:rsidRDefault="00BA5AA9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BC097E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P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BC097E" w:rsidRDefault="003B5620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</w:tc>
        <w:tc>
          <w:tcPr>
            <w:tcW w:w="1417" w:type="dxa"/>
          </w:tcPr>
          <w:p w:rsidR="00A463EC" w:rsidRDefault="00A463EC" w:rsidP="00001477">
            <w:pPr>
              <w:jc w:val="center"/>
              <w:rPr>
                <w:sz w:val="16"/>
                <w:szCs w:val="16"/>
              </w:rPr>
            </w:pPr>
          </w:p>
          <w:p w:rsidR="006D029E" w:rsidRDefault="006D029E" w:rsidP="00A463EC">
            <w:pPr>
              <w:rPr>
                <w:sz w:val="16"/>
                <w:szCs w:val="16"/>
              </w:rPr>
            </w:pPr>
          </w:p>
          <w:p w:rsidR="00DA4F63" w:rsidRDefault="00A463EC" w:rsidP="00A463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DA4F63">
              <w:rPr>
                <w:sz w:val="16"/>
                <w:szCs w:val="16"/>
              </w:rPr>
              <w:t>0,01   0    0       0</w:t>
            </w:r>
          </w:p>
          <w:p w:rsidR="00DA4F63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0,14   18  25,5  0,1</w:t>
            </w:r>
          </w:p>
          <w:p w:rsidR="00BA5AA9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0,01  0,02    0     0</w:t>
            </w:r>
          </w:p>
          <w:p w:rsid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0,02    0       0     0</w:t>
            </w:r>
          </w:p>
          <w:p w:rsidR="00BC097E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0         0       0     0</w:t>
            </w: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0,1415 25,5   1</w:t>
            </w:r>
          </w:p>
          <w:p w:rsidR="00BC097E" w:rsidRDefault="00BC097E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227904" w:rsidRP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560" w:type="dxa"/>
          </w:tcPr>
          <w:p w:rsidR="00140EC6" w:rsidRDefault="00140EC6" w:rsidP="00140EC6">
            <w:pPr>
              <w:rPr>
                <w:sz w:val="16"/>
                <w:szCs w:val="16"/>
              </w:rPr>
            </w:pPr>
          </w:p>
          <w:p w:rsidR="006D029E" w:rsidRDefault="006D029E" w:rsidP="008A7047">
            <w:pPr>
              <w:rPr>
                <w:sz w:val="16"/>
                <w:szCs w:val="16"/>
              </w:rPr>
            </w:pPr>
          </w:p>
          <w:p w:rsidR="008A7047" w:rsidRPr="00A463EC" w:rsidRDefault="00DA4F63" w:rsidP="008A704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5,9  39,5    5      0,4</w:t>
            </w:r>
            <w:r w:rsidR="00ED619B">
              <w:rPr>
                <w:sz w:val="16"/>
                <w:szCs w:val="16"/>
              </w:rPr>
              <w:t xml:space="preserve"> </w:t>
            </w:r>
          </w:p>
          <w:p w:rsidR="00DA4F63" w:rsidRDefault="00DA4F63" w:rsidP="00A463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36,9 86   27,7  0,01</w:t>
            </w:r>
          </w:p>
          <w:p w:rsidR="00BA5AA9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11    1,7    0       0,7</w:t>
            </w:r>
          </w:p>
          <w:p w:rsid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9       30    12    0,58</w:t>
            </w:r>
          </w:p>
          <w:p w:rsidR="00BC097E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6        0       0     0,4</w:t>
            </w: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Pr="00BC097E" w:rsidRDefault="00BC097E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36    86  27,7  </w:t>
            </w:r>
            <w:r w:rsidR="002343C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1,2</w:t>
            </w:r>
          </w:p>
          <w:p w:rsidR="00BC097E" w:rsidRDefault="00BC097E" w:rsidP="00BC097E">
            <w:pPr>
              <w:rPr>
                <w:sz w:val="16"/>
                <w:szCs w:val="16"/>
              </w:rPr>
            </w:pPr>
          </w:p>
          <w:p w:rsidR="00BC097E" w:rsidRDefault="00BC097E" w:rsidP="00BC097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</w:t>
            </w:r>
            <w:r w:rsidR="002343C5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  0,58</w:t>
            </w:r>
          </w:p>
          <w:p w:rsidR="00140EC6" w:rsidRPr="00BC097E" w:rsidRDefault="00BC097E" w:rsidP="002343C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12    2,4   0    </w:t>
            </w:r>
            <w:r w:rsidR="002343C5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0,8</w:t>
            </w:r>
          </w:p>
        </w:tc>
      </w:tr>
      <w:tr w:rsidR="00227904" w:rsidRPr="00227904" w:rsidTr="006D029E">
        <w:trPr>
          <w:trHeight w:val="561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E1754D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17,76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E1754D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27,93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E1754D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140,26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E1754D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840,06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E77AB2">
        <w:trPr>
          <w:trHeight w:val="2681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227904" w:rsidRPr="002343C5" w:rsidRDefault="00F0449E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423</w:t>
            </w:r>
          </w:p>
          <w:p w:rsidR="00F0449E" w:rsidRPr="002343C5" w:rsidRDefault="00F0449E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472</w:t>
            </w:r>
          </w:p>
          <w:p w:rsidR="00F0449E" w:rsidRPr="002343C5" w:rsidRDefault="00F0449E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Табл.4</w:t>
            </w:r>
          </w:p>
          <w:p w:rsidR="003E4F36" w:rsidRPr="002343C5" w:rsidRDefault="00F0449E" w:rsidP="002343C5">
            <w:pPr>
              <w:jc w:val="center"/>
              <w:rPr>
                <w:sz w:val="16"/>
                <w:szCs w:val="16"/>
              </w:rPr>
            </w:pPr>
            <w:proofErr w:type="spellStart"/>
            <w:r w:rsidRPr="002343C5">
              <w:rPr>
                <w:sz w:val="16"/>
                <w:szCs w:val="16"/>
              </w:rPr>
              <w:t>Пром.произв</w:t>
            </w:r>
            <w:proofErr w:type="spellEnd"/>
            <w:r w:rsidRPr="002343C5">
              <w:rPr>
                <w:sz w:val="16"/>
                <w:szCs w:val="16"/>
              </w:rPr>
              <w:t>.</w:t>
            </w:r>
          </w:p>
          <w:p w:rsidR="00E131FD" w:rsidRPr="002343C5" w:rsidRDefault="00C147C3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629</w:t>
            </w:r>
          </w:p>
          <w:p w:rsidR="00E131FD" w:rsidRPr="002343C5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Pr="002343C5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Pr="002343C5" w:rsidRDefault="00E131FD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138</w:t>
            </w:r>
          </w:p>
          <w:p w:rsidR="00E131FD" w:rsidRPr="002343C5" w:rsidRDefault="00E131FD" w:rsidP="002343C5">
            <w:pPr>
              <w:jc w:val="center"/>
              <w:rPr>
                <w:sz w:val="16"/>
                <w:szCs w:val="16"/>
              </w:rPr>
            </w:pPr>
            <w:proofErr w:type="spellStart"/>
            <w:r w:rsidRPr="002343C5">
              <w:rPr>
                <w:sz w:val="16"/>
                <w:szCs w:val="16"/>
              </w:rPr>
              <w:t>Пром.произв</w:t>
            </w:r>
            <w:proofErr w:type="spellEnd"/>
          </w:p>
          <w:p w:rsidR="00227904" w:rsidRPr="00E131FD" w:rsidRDefault="003B5620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588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343C5" w:rsidRDefault="00227904" w:rsidP="003E4F36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2-й день</w:t>
            </w:r>
          </w:p>
          <w:p w:rsidR="00BC097E" w:rsidRPr="00227904" w:rsidRDefault="00BC097E" w:rsidP="003E4F36">
            <w:pPr>
              <w:rPr>
                <w:b/>
                <w:sz w:val="16"/>
                <w:szCs w:val="16"/>
              </w:rPr>
            </w:pPr>
            <w:r w:rsidRPr="002343C5">
              <w:rPr>
                <w:b/>
                <w:sz w:val="20"/>
                <w:szCs w:val="20"/>
              </w:rPr>
              <w:t>Завтрак</w:t>
            </w:r>
          </w:p>
          <w:p w:rsidR="00F0449E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Тефтели с соусом</w:t>
            </w:r>
          </w:p>
          <w:p w:rsidR="00F0449E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Картофельное пюре</w:t>
            </w:r>
          </w:p>
          <w:p w:rsidR="00F0449E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Овощи свежие (помидоры)</w:t>
            </w:r>
          </w:p>
          <w:p w:rsidR="003E4F36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E131FD" w:rsidRDefault="00C147C3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E131FD" w:rsidRDefault="00E131FD" w:rsidP="00E131FD">
            <w:pPr>
              <w:rPr>
                <w:sz w:val="16"/>
                <w:szCs w:val="16"/>
              </w:rPr>
            </w:pPr>
          </w:p>
          <w:p w:rsidR="00E131FD" w:rsidRPr="002343C5" w:rsidRDefault="00E131FD" w:rsidP="00E131FD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обед</w:t>
            </w:r>
          </w:p>
          <w:p w:rsidR="00E131FD" w:rsidRDefault="00E131FD" w:rsidP="00E1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 с фасолью</w:t>
            </w:r>
          </w:p>
          <w:p w:rsidR="00E131FD" w:rsidRDefault="00E131FD" w:rsidP="00E1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E131FD" w:rsidRDefault="003B5620" w:rsidP="00E131FD">
            <w:pPr>
              <w:rPr>
                <w:sz w:val="22"/>
                <w:szCs w:val="22"/>
              </w:rPr>
            </w:pPr>
            <w:r>
              <w:rPr>
                <w:sz w:val="16"/>
                <w:szCs w:val="16"/>
              </w:rPr>
              <w:t>Компот из смеси сухофруктов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50/50</w:t>
            </w:r>
          </w:p>
          <w:p w:rsidR="00F0449E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 w:rsidR="00F0449E">
              <w:rPr>
                <w:sz w:val="16"/>
                <w:szCs w:val="16"/>
              </w:rPr>
              <w:t>0</w:t>
            </w: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E4F36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E131FD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E131FD" w:rsidRP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P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4C549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131FD">
              <w:rPr>
                <w:sz w:val="16"/>
                <w:szCs w:val="16"/>
              </w:rPr>
              <w:t>00</w:t>
            </w: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10,57</w:t>
            </w: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6,87</w:t>
            </w: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3E4F36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E131FD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E131FD" w:rsidRP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</w:t>
            </w:r>
            <w:r w:rsidR="002343C5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12,52</w:t>
            </w: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6,37</w:t>
            </w:r>
          </w:p>
          <w:p w:rsidR="003E4F36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E131FD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E131FD" w:rsidRP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227904" w:rsidRPr="00227904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10,04</w:t>
            </w: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29,37</w:t>
            </w:r>
          </w:p>
          <w:p w:rsidR="003E4F36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E131FD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E131FD" w:rsidRP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E131FD" w:rsidRDefault="002343C5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2343C5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196</w:t>
            </w:r>
          </w:p>
          <w:p w:rsidR="00F0449E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210,3</w:t>
            </w:r>
          </w:p>
          <w:p w:rsidR="003E4F36" w:rsidRDefault="00F0449E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E131FD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E131FD" w:rsidRP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E131FD" w:rsidRDefault="00E131FD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E131FD" w:rsidRDefault="002343C5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</w:tc>
        <w:tc>
          <w:tcPr>
            <w:tcW w:w="1417" w:type="dxa"/>
          </w:tcPr>
          <w:p w:rsidR="005F1C1D" w:rsidRDefault="005F1C1D" w:rsidP="005F1C1D">
            <w:pPr>
              <w:rPr>
                <w:sz w:val="16"/>
                <w:szCs w:val="16"/>
              </w:rPr>
            </w:pPr>
          </w:p>
          <w:p w:rsidR="00BC097E" w:rsidRDefault="00BC097E" w:rsidP="005F1C1D">
            <w:pPr>
              <w:rPr>
                <w:sz w:val="16"/>
                <w:szCs w:val="16"/>
              </w:rPr>
            </w:pPr>
          </w:p>
          <w:p w:rsidR="00F0449E" w:rsidRDefault="00F0449E" w:rsidP="005F1C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0,06 0,85  39   0,2</w:t>
            </w:r>
          </w:p>
          <w:p w:rsidR="00F0449E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0,1     0      0    21</w:t>
            </w:r>
          </w:p>
          <w:p w:rsidR="003E4F36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0,1   0,02   0  </w:t>
            </w:r>
            <w:r w:rsidR="003E4F3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0</w:t>
            </w:r>
          </w:p>
          <w:p w:rsidR="003E4F36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0,03    0     0     0</w:t>
            </w:r>
          </w:p>
          <w:p w:rsidR="00E131FD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0,02  0,02  0     0</w:t>
            </w:r>
          </w:p>
          <w:p w:rsidR="00E131FD" w:rsidRPr="00E131FD" w:rsidRDefault="00E131FD" w:rsidP="00E131FD">
            <w:pPr>
              <w:rPr>
                <w:sz w:val="16"/>
                <w:szCs w:val="16"/>
              </w:rPr>
            </w:pPr>
          </w:p>
          <w:p w:rsidR="00E131FD" w:rsidRDefault="00E131FD" w:rsidP="00E131FD">
            <w:pPr>
              <w:rPr>
                <w:sz w:val="16"/>
                <w:szCs w:val="16"/>
              </w:rPr>
            </w:pPr>
          </w:p>
          <w:p w:rsidR="00E131FD" w:rsidRDefault="00E131FD" w:rsidP="00E1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E131FD" w:rsidRPr="00587148" w:rsidRDefault="00E131FD" w:rsidP="00E131F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E131FD" w:rsidRPr="00587148" w:rsidRDefault="00E131FD" w:rsidP="00E131F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227904" w:rsidRPr="00E131FD" w:rsidRDefault="00227904" w:rsidP="00E131F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5F1C1D" w:rsidRDefault="005F1C1D" w:rsidP="00001477">
            <w:pPr>
              <w:jc w:val="center"/>
              <w:rPr>
                <w:sz w:val="16"/>
                <w:szCs w:val="16"/>
              </w:rPr>
            </w:pPr>
          </w:p>
          <w:p w:rsidR="00BC097E" w:rsidRDefault="00BC097E" w:rsidP="005F1C1D">
            <w:pPr>
              <w:rPr>
                <w:sz w:val="16"/>
                <w:szCs w:val="16"/>
              </w:rPr>
            </w:pPr>
          </w:p>
          <w:p w:rsidR="00F0449E" w:rsidRDefault="00F0449E" w:rsidP="005F1C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43   106  21,6   0,9</w:t>
            </w:r>
          </w:p>
          <w:p w:rsidR="00F0449E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7,86  47   32   </w:t>
            </w:r>
            <w:r w:rsidR="003E4F3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1,8</w:t>
            </w:r>
          </w:p>
          <w:p w:rsidR="003E4F36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11     1,7   0      0,7</w:t>
            </w:r>
          </w:p>
          <w:p w:rsidR="003E4F36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10     41   132   0,6</w:t>
            </w:r>
          </w:p>
          <w:p w:rsidR="00E131FD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12    2,4    0      0,8</w:t>
            </w:r>
          </w:p>
          <w:p w:rsidR="00E131FD" w:rsidRPr="00E131FD" w:rsidRDefault="00E131FD" w:rsidP="00E131FD">
            <w:pPr>
              <w:rPr>
                <w:sz w:val="16"/>
                <w:szCs w:val="16"/>
              </w:rPr>
            </w:pPr>
          </w:p>
          <w:p w:rsidR="00E131FD" w:rsidRDefault="00E131FD" w:rsidP="00E131FD">
            <w:pPr>
              <w:rPr>
                <w:sz w:val="16"/>
                <w:szCs w:val="16"/>
              </w:rPr>
            </w:pPr>
          </w:p>
          <w:p w:rsidR="00E131FD" w:rsidRDefault="00E131FD" w:rsidP="00E1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E131FD" w:rsidRDefault="00E131FD" w:rsidP="00E1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E131FD" w:rsidRPr="00587148" w:rsidRDefault="00E131FD" w:rsidP="00E131F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227904" w:rsidRPr="00E131FD" w:rsidRDefault="00227904" w:rsidP="00E131FD">
            <w:pPr>
              <w:rPr>
                <w:sz w:val="16"/>
                <w:szCs w:val="16"/>
              </w:rPr>
            </w:pPr>
          </w:p>
        </w:tc>
      </w:tr>
      <w:tr w:rsidR="00227904" w:rsidRPr="00227904" w:rsidTr="00E77AB2">
        <w:trPr>
          <w:trHeight w:val="695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E1754D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29,24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E1754D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23,29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E1754D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139,11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E1754D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960,2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E77AB2">
        <w:trPr>
          <w:trHeight w:val="2549"/>
        </w:trPr>
        <w:tc>
          <w:tcPr>
            <w:tcW w:w="1276" w:type="dxa"/>
            <w:vMerge w:val="restart"/>
            <w:shd w:val="clear" w:color="auto" w:fill="auto"/>
          </w:tcPr>
          <w:p w:rsid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3E4F36" w:rsidRPr="002343C5" w:rsidRDefault="003E4F36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444</w:t>
            </w:r>
          </w:p>
          <w:p w:rsidR="00123D48" w:rsidRPr="002343C5" w:rsidRDefault="003E4F36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463</w:t>
            </w:r>
          </w:p>
          <w:p w:rsidR="00123D48" w:rsidRPr="002343C5" w:rsidRDefault="00123D48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24</w:t>
            </w:r>
          </w:p>
          <w:p w:rsidR="00123D48" w:rsidRPr="002343C5" w:rsidRDefault="00123D48" w:rsidP="002343C5">
            <w:pPr>
              <w:jc w:val="center"/>
              <w:rPr>
                <w:sz w:val="16"/>
                <w:szCs w:val="16"/>
              </w:rPr>
            </w:pPr>
            <w:proofErr w:type="spellStart"/>
            <w:r w:rsidRPr="002343C5">
              <w:rPr>
                <w:sz w:val="16"/>
                <w:szCs w:val="16"/>
              </w:rPr>
              <w:t>Пром.произв</w:t>
            </w:r>
            <w:proofErr w:type="spellEnd"/>
            <w:r w:rsidRPr="002343C5">
              <w:rPr>
                <w:sz w:val="16"/>
                <w:szCs w:val="16"/>
              </w:rPr>
              <w:t>.</w:t>
            </w:r>
          </w:p>
          <w:p w:rsidR="00E77AB2" w:rsidRPr="002343C5" w:rsidRDefault="00123D48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637</w:t>
            </w:r>
          </w:p>
          <w:p w:rsidR="00E77AB2" w:rsidRPr="002343C5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Pr="002343C5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E77AB2" w:rsidRPr="002343C5" w:rsidRDefault="00E77AB2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139</w:t>
            </w:r>
          </w:p>
          <w:p w:rsidR="00E77AB2" w:rsidRPr="002343C5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Pr="002343C5" w:rsidRDefault="00E77AB2" w:rsidP="002343C5">
            <w:pPr>
              <w:jc w:val="center"/>
              <w:rPr>
                <w:sz w:val="16"/>
                <w:szCs w:val="16"/>
              </w:rPr>
            </w:pPr>
            <w:proofErr w:type="spellStart"/>
            <w:r w:rsidRPr="002343C5">
              <w:rPr>
                <w:sz w:val="16"/>
                <w:szCs w:val="16"/>
              </w:rPr>
              <w:t>Пром.произв</w:t>
            </w:r>
            <w:proofErr w:type="spellEnd"/>
            <w:r w:rsidR="002343C5" w:rsidRPr="002343C5">
              <w:rPr>
                <w:sz w:val="16"/>
                <w:szCs w:val="16"/>
              </w:rPr>
              <w:t>.</w:t>
            </w:r>
          </w:p>
          <w:p w:rsidR="00227904" w:rsidRPr="00E77AB2" w:rsidRDefault="00E77AB2" w:rsidP="002343C5">
            <w:pPr>
              <w:jc w:val="center"/>
              <w:rPr>
                <w:sz w:val="16"/>
                <w:szCs w:val="16"/>
              </w:rPr>
            </w:pPr>
            <w:r w:rsidRPr="002343C5"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343C5" w:rsidRDefault="00227904" w:rsidP="001E129A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3-й день</w:t>
            </w:r>
          </w:p>
          <w:p w:rsidR="00E77AB2" w:rsidRPr="002343C5" w:rsidRDefault="00E77AB2" w:rsidP="001E129A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завтрак</w:t>
            </w:r>
          </w:p>
          <w:p w:rsidR="003E4F36" w:rsidRDefault="003E4F36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Курица тушеная в соусе</w:t>
            </w:r>
          </w:p>
          <w:p w:rsidR="00123D48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пшеничная с маслом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Салат из свёклы отварной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</w:t>
            </w:r>
            <w:r w:rsidR="00684BE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йодированный</w:t>
            </w:r>
          </w:p>
          <w:p w:rsidR="00E77AB2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 с молоком</w:t>
            </w:r>
          </w:p>
          <w:p w:rsidR="00E77AB2" w:rsidRDefault="00E77AB2" w:rsidP="00E77AB2">
            <w:pPr>
              <w:rPr>
                <w:sz w:val="16"/>
                <w:szCs w:val="16"/>
              </w:rPr>
            </w:pPr>
          </w:p>
          <w:p w:rsidR="00E77AB2" w:rsidRPr="002343C5" w:rsidRDefault="00E77AB2" w:rsidP="00E77AB2">
            <w:pPr>
              <w:rPr>
                <w:b/>
                <w:sz w:val="20"/>
                <w:szCs w:val="20"/>
              </w:rPr>
            </w:pPr>
            <w:r w:rsidRPr="002343C5">
              <w:rPr>
                <w:b/>
                <w:sz w:val="20"/>
                <w:szCs w:val="20"/>
              </w:rPr>
              <w:t>обед</w:t>
            </w:r>
          </w:p>
          <w:p w:rsidR="00E77AB2" w:rsidRDefault="00E77AB2" w:rsidP="00E77AB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макаронными изделиями</w:t>
            </w:r>
          </w:p>
          <w:p w:rsidR="00E77AB2" w:rsidRDefault="00E77AB2" w:rsidP="00E77AB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E77AB2" w:rsidRDefault="00E77AB2" w:rsidP="00E77AB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3E4F36" w:rsidRDefault="00A86EF4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75/50</w:t>
            </w:r>
          </w:p>
          <w:p w:rsidR="00123D48" w:rsidRDefault="00C147C3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  <w:r w:rsidR="003E4F36">
              <w:rPr>
                <w:sz w:val="16"/>
                <w:szCs w:val="16"/>
              </w:rPr>
              <w:t>0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E77AB2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E77AB2" w:rsidRP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4C549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77AB2">
              <w:rPr>
                <w:sz w:val="16"/>
                <w:szCs w:val="16"/>
              </w:rPr>
              <w:t>00</w:t>
            </w: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28,3</w:t>
            </w:r>
          </w:p>
          <w:p w:rsidR="00123D48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5,8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E77AB2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</w:t>
            </w:r>
          </w:p>
          <w:p w:rsidR="00E77AB2" w:rsidRP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4,1</w:t>
            </w: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32,4</w:t>
            </w:r>
          </w:p>
          <w:p w:rsidR="00123D48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E77AB2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5,5</w:t>
            </w:r>
          </w:p>
          <w:p w:rsidR="00E77AB2" w:rsidRP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</w:t>
            </w: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123D48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E77AB2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  <w:p w:rsidR="00E77AB2" w:rsidRP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23,1</w:t>
            </w: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430</w:t>
            </w:r>
          </w:p>
          <w:p w:rsidR="00123D48" w:rsidRDefault="003E4F36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  <w:p w:rsidR="00123D48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E77AB2" w:rsidRDefault="00123D48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</w:p>
          <w:p w:rsidR="00E77AB2" w:rsidRP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</w:p>
          <w:p w:rsidR="002343C5" w:rsidRDefault="002343C5" w:rsidP="002343C5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158,9</w:t>
            </w:r>
          </w:p>
          <w:p w:rsid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E77AB2" w:rsidRDefault="00E77AB2" w:rsidP="002343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5F1C1D" w:rsidRDefault="005F1C1D" w:rsidP="00001477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0341EC">
            <w:pPr>
              <w:rPr>
                <w:sz w:val="16"/>
                <w:szCs w:val="16"/>
              </w:rPr>
            </w:pPr>
          </w:p>
          <w:p w:rsidR="003E4F36" w:rsidRDefault="003E4F36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0,07  70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40   </w:t>
            </w:r>
            <w:r w:rsidR="00123D48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0,1</w:t>
            </w:r>
          </w:p>
          <w:p w:rsidR="00123D48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0,11    0   0,02 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0,01   5,7   0     0,7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0,03   0      0      0</w:t>
            </w:r>
          </w:p>
          <w:p w:rsidR="00E77AB2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0,4    1,3   0,01  0</w:t>
            </w:r>
          </w:p>
          <w:p w:rsidR="00E77AB2" w:rsidRPr="00E77AB2" w:rsidRDefault="00E77AB2" w:rsidP="00E77AB2">
            <w:pPr>
              <w:rPr>
                <w:sz w:val="16"/>
                <w:szCs w:val="16"/>
              </w:rPr>
            </w:pPr>
          </w:p>
          <w:p w:rsidR="00E77AB2" w:rsidRDefault="00E77AB2" w:rsidP="00E77AB2">
            <w:pPr>
              <w:rPr>
                <w:sz w:val="16"/>
                <w:szCs w:val="16"/>
              </w:rPr>
            </w:pPr>
          </w:p>
          <w:p w:rsidR="002343C5" w:rsidRDefault="002343C5" w:rsidP="00E77AB2">
            <w:pPr>
              <w:rPr>
                <w:sz w:val="16"/>
                <w:szCs w:val="16"/>
              </w:rPr>
            </w:pPr>
          </w:p>
          <w:p w:rsidR="00E77AB2" w:rsidRDefault="00E77AB2" w:rsidP="00E77AB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0,13 17  24   0,1</w:t>
            </w:r>
          </w:p>
          <w:p w:rsidR="00E77AB2" w:rsidRPr="00587148" w:rsidRDefault="00E77AB2" w:rsidP="00E77AB2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E77AB2" w:rsidRPr="00587148" w:rsidRDefault="00E77AB2" w:rsidP="00E77AB2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227904" w:rsidRPr="00E77AB2" w:rsidRDefault="00227904" w:rsidP="00E77AB2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5F1C1D" w:rsidRDefault="005F1C1D" w:rsidP="00001477">
            <w:pPr>
              <w:jc w:val="center"/>
              <w:rPr>
                <w:sz w:val="16"/>
                <w:szCs w:val="16"/>
              </w:rPr>
            </w:pPr>
          </w:p>
          <w:p w:rsidR="00E77AB2" w:rsidRDefault="00E77AB2" w:rsidP="000341EC">
            <w:pPr>
              <w:rPr>
                <w:sz w:val="16"/>
                <w:szCs w:val="16"/>
              </w:rPr>
            </w:pPr>
          </w:p>
          <w:p w:rsidR="003E4F36" w:rsidRDefault="003E4F36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23    96     21  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0,8</w:t>
            </w:r>
          </w:p>
          <w:p w:rsidR="00123D48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1,2   162   0,03  2,4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35    24     12,5  0,8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10    41      132  0,6</w:t>
            </w:r>
          </w:p>
          <w:p w:rsidR="00F6636F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122   90      14  0,56</w:t>
            </w:r>
          </w:p>
          <w:p w:rsidR="00F6636F" w:rsidRPr="00F6636F" w:rsidRDefault="00F6636F" w:rsidP="00F6636F">
            <w:pPr>
              <w:rPr>
                <w:sz w:val="16"/>
                <w:szCs w:val="16"/>
              </w:rPr>
            </w:pPr>
          </w:p>
          <w:p w:rsidR="00F6636F" w:rsidRDefault="00F6636F" w:rsidP="00F6636F">
            <w:pPr>
              <w:rPr>
                <w:sz w:val="16"/>
                <w:szCs w:val="16"/>
              </w:rPr>
            </w:pPr>
          </w:p>
          <w:p w:rsidR="002343C5" w:rsidRDefault="002343C5" w:rsidP="00F6636F">
            <w:pPr>
              <w:rPr>
                <w:sz w:val="16"/>
                <w:szCs w:val="16"/>
              </w:rPr>
            </w:pPr>
          </w:p>
          <w:p w:rsidR="00F6636F" w:rsidRDefault="00F6636F" w:rsidP="00F66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28   87   23,9  1,02</w:t>
            </w:r>
          </w:p>
          <w:p w:rsidR="00F6636F" w:rsidRDefault="00F6636F" w:rsidP="00F663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F6636F" w:rsidRPr="00587148" w:rsidRDefault="00F6636F" w:rsidP="00F6636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227904" w:rsidRPr="00F6636F" w:rsidRDefault="00227904" w:rsidP="00F6636F">
            <w:pPr>
              <w:rPr>
                <w:sz w:val="16"/>
                <w:szCs w:val="16"/>
              </w:rPr>
            </w:pPr>
          </w:p>
        </w:tc>
      </w:tr>
      <w:tr w:rsidR="00227904" w:rsidRPr="00227904" w:rsidTr="00A463EC">
        <w:trPr>
          <w:trHeight w:val="556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E1754D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48,6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E1754D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50,5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E1754D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E1754D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1255,90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71620F">
        <w:trPr>
          <w:trHeight w:val="2820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tabs>
                <w:tab w:val="left" w:pos="336"/>
                <w:tab w:val="center" w:pos="53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 </w:t>
            </w:r>
          </w:p>
          <w:p w:rsidR="00C55903" w:rsidRDefault="00C55903" w:rsidP="00C55903">
            <w:pPr>
              <w:tabs>
                <w:tab w:val="left" w:pos="336"/>
                <w:tab w:val="center" w:pos="53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</w:t>
            </w:r>
          </w:p>
          <w:p w:rsidR="001152C7" w:rsidRPr="003C2480" w:rsidRDefault="00C55903" w:rsidP="00C55903">
            <w:pPr>
              <w:tabs>
                <w:tab w:val="left" w:pos="336"/>
                <w:tab w:val="center" w:pos="53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ab/>
              <w:t xml:space="preserve"> </w:t>
            </w:r>
            <w:r w:rsidR="00123D48" w:rsidRPr="003C2480">
              <w:rPr>
                <w:sz w:val="16"/>
                <w:szCs w:val="16"/>
              </w:rPr>
              <w:t>416</w:t>
            </w:r>
          </w:p>
          <w:p w:rsidR="001152C7" w:rsidRPr="003C2480" w:rsidRDefault="001152C7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463</w:t>
            </w:r>
          </w:p>
          <w:p w:rsidR="001152C7" w:rsidRPr="003C2480" w:rsidRDefault="001152C7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24</w:t>
            </w:r>
          </w:p>
          <w:p w:rsidR="001152C7" w:rsidRPr="003C2480" w:rsidRDefault="001152C7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Pr="003C2480">
              <w:rPr>
                <w:sz w:val="16"/>
                <w:szCs w:val="16"/>
              </w:rPr>
              <w:t>.</w:t>
            </w:r>
          </w:p>
          <w:p w:rsidR="0071620F" w:rsidRPr="003C2480" w:rsidRDefault="001152C7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629</w:t>
            </w:r>
          </w:p>
          <w:p w:rsidR="0071620F" w:rsidRPr="003C2480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3C2480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3C2480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3C2480" w:rsidRDefault="00C55903" w:rsidP="00C559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</w:t>
            </w:r>
            <w:r w:rsidR="0071620F" w:rsidRPr="003C2480">
              <w:rPr>
                <w:sz w:val="16"/>
                <w:szCs w:val="16"/>
              </w:rPr>
              <w:t>110</w:t>
            </w:r>
          </w:p>
          <w:p w:rsidR="0071620F" w:rsidRPr="003C2480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3C2480" w:rsidRDefault="0071620F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="003C2480">
              <w:rPr>
                <w:sz w:val="16"/>
                <w:szCs w:val="16"/>
              </w:rPr>
              <w:t>.</w:t>
            </w:r>
          </w:p>
          <w:p w:rsidR="00227904" w:rsidRPr="0071620F" w:rsidRDefault="0071620F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3C2480" w:rsidRDefault="00F6636F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 xml:space="preserve">4-й день </w:t>
            </w:r>
          </w:p>
          <w:p w:rsidR="00F6636F" w:rsidRPr="00227904" w:rsidRDefault="00F6636F" w:rsidP="001E129A">
            <w:pPr>
              <w:rPr>
                <w:b/>
                <w:sz w:val="16"/>
                <w:szCs w:val="16"/>
              </w:rPr>
            </w:pPr>
            <w:r w:rsidRPr="003C2480">
              <w:rPr>
                <w:b/>
                <w:sz w:val="20"/>
                <w:szCs w:val="20"/>
              </w:rPr>
              <w:t>завтрак</w:t>
            </w:r>
          </w:p>
          <w:p w:rsidR="001152C7" w:rsidRDefault="00123D48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Котлеты </w:t>
            </w:r>
            <w:proofErr w:type="spellStart"/>
            <w:r>
              <w:rPr>
                <w:sz w:val="16"/>
                <w:szCs w:val="16"/>
              </w:rPr>
              <w:t>свино-говяжьи</w:t>
            </w:r>
            <w:proofErr w:type="spellEnd"/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гречневая с маслом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Винегрет овощной 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Хлеб ржаной</w:t>
            </w:r>
          </w:p>
          <w:p w:rsidR="0071620F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71620F" w:rsidRDefault="0071620F" w:rsidP="0071620F">
            <w:pPr>
              <w:rPr>
                <w:sz w:val="16"/>
                <w:szCs w:val="16"/>
              </w:rPr>
            </w:pPr>
          </w:p>
          <w:p w:rsidR="0071620F" w:rsidRPr="003C2480" w:rsidRDefault="0071620F" w:rsidP="0071620F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обед</w:t>
            </w:r>
          </w:p>
          <w:p w:rsidR="0071620F" w:rsidRDefault="0071620F" w:rsidP="0071620F">
            <w:pPr>
              <w:rPr>
                <w:sz w:val="16"/>
                <w:szCs w:val="16"/>
              </w:rPr>
            </w:pPr>
          </w:p>
          <w:p w:rsidR="0071620F" w:rsidRDefault="0071620F" w:rsidP="007162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Борщ из свежей капусты с картофелем</w:t>
            </w:r>
          </w:p>
          <w:p w:rsidR="0071620F" w:rsidRDefault="0071620F" w:rsidP="007162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71620F" w:rsidRDefault="002343C5" w:rsidP="007162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71620F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4C5492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71620F">
              <w:rPr>
                <w:sz w:val="16"/>
                <w:szCs w:val="16"/>
              </w:rPr>
              <w:t>00</w:t>
            </w: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6,6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3,25</w:t>
            </w:r>
          </w:p>
          <w:p w:rsidR="0071620F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</w:t>
            </w:r>
            <w:r w:rsidR="002343C5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7,23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8,25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71620F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17,65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44,7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20,05</w:t>
            </w:r>
          </w:p>
          <w:p w:rsidR="0071620F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13,1</w:t>
            </w: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71620F" w:rsidRDefault="002343C5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  <w:r w:rsidR="00123D48">
              <w:rPr>
                <w:sz w:val="16"/>
                <w:szCs w:val="16"/>
              </w:rPr>
              <w:t>0,74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292,95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  <w:p w:rsidR="001152C7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  <w:p w:rsidR="0071620F" w:rsidRDefault="001152C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P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71620F" w:rsidRDefault="002343C5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</w:tc>
        <w:tc>
          <w:tcPr>
            <w:tcW w:w="1417" w:type="dxa"/>
          </w:tcPr>
          <w:p w:rsidR="000341EC" w:rsidRDefault="000341EC" w:rsidP="00001477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0341EC">
            <w:pPr>
              <w:rPr>
                <w:sz w:val="16"/>
                <w:szCs w:val="16"/>
              </w:rPr>
            </w:pPr>
          </w:p>
          <w:p w:rsidR="001152C7" w:rsidRDefault="001152C7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0,02    0     0      0</w:t>
            </w:r>
            <w:r w:rsidR="000341EC">
              <w:rPr>
                <w:sz w:val="16"/>
                <w:szCs w:val="16"/>
              </w:rPr>
              <w:t xml:space="preserve">   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0,06    1,9   17   1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0,1     5,7    0   0,7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0,03     0     0     0</w:t>
            </w:r>
          </w:p>
          <w:p w:rsidR="0071620F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0          0     0     0</w:t>
            </w:r>
          </w:p>
          <w:p w:rsidR="0071620F" w:rsidRPr="0071620F" w:rsidRDefault="0071620F" w:rsidP="0071620F">
            <w:pPr>
              <w:rPr>
                <w:sz w:val="16"/>
                <w:szCs w:val="16"/>
              </w:rPr>
            </w:pPr>
          </w:p>
          <w:p w:rsidR="0071620F" w:rsidRPr="0071620F" w:rsidRDefault="0071620F" w:rsidP="0071620F">
            <w:pPr>
              <w:rPr>
                <w:sz w:val="16"/>
                <w:szCs w:val="16"/>
              </w:rPr>
            </w:pPr>
          </w:p>
          <w:p w:rsidR="0071620F" w:rsidRPr="0071620F" w:rsidRDefault="0071620F" w:rsidP="0071620F">
            <w:pPr>
              <w:rPr>
                <w:sz w:val="16"/>
                <w:szCs w:val="16"/>
              </w:rPr>
            </w:pPr>
          </w:p>
          <w:p w:rsidR="0071620F" w:rsidRDefault="0071620F" w:rsidP="0071620F">
            <w:pPr>
              <w:rPr>
                <w:sz w:val="16"/>
                <w:szCs w:val="16"/>
              </w:rPr>
            </w:pPr>
          </w:p>
          <w:p w:rsidR="0071620F" w:rsidRDefault="0071620F" w:rsidP="007162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</w:t>
            </w:r>
            <w:r w:rsidR="003C2480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15</w:t>
            </w:r>
            <w:r w:rsidR="003C2480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25,5   1</w:t>
            </w:r>
          </w:p>
          <w:p w:rsidR="0071620F" w:rsidRPr="00D96A2F" w:rsidRDefault="0071620F" w:rsidP="0071620F">
            <w:pPr>
              <w:rPr>
                <w:sz w:val="16"/>
                <w:szCs w:val="16"/>
              </w:rPr>
            </w:pPr>
          </w:p>
          <w:p w:rsidR="0071620F" w:rsidRPr="00587148" w:rsidRDefault="0071620F" w:rsidP="0071620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71620F" w:rsidRPr="00587148" w:rsidRDefault="0071620F" w:rsidP="0071620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227904" w:rsidRPr="0071620F" w:rsidRDefault="00227904" w:rsidP="0071620F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</w:tcPr>
          <w:p w:rsidR="000341EC" w:rsidRDefault="000341EC" w:rsidP="00001477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0341EC">
            <w:pPr>
              <w:rPr>
                <w:sz w:val="16"/>
                <w:szCs w:val="16"/>
              </w:rPr>
            </w:pPr>
          </w:p>
          <w:p w:rsidR="001152C7" w:rsidRDefault="001152C7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10,2  60,4  10    0,8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46    165    2,9   0,9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35    24     12,5  0,8</w:t>
            </w:r>
          </w:p>
          <w:p w:rsidR="00732BE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10    41     132   0,6</w:t>
            </w:r>
          </w:p>
          <w:p w:rsidR="0071620F" w:rsidRDefault="00732BE7" w:rsidP="00732B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6       0       0      0,4</w:t>
            </w:r>
          </w:p>
          <w:p w:rsidR="0071620F" w:rsidRPr="0071620F" w:rsidRDefault="0071620F" w:rsidP="0071620F">
            <w:pPr>
              <w:rPr>
                <w:sz w:val="16"/>
                <w:szCs w:val="16"/>
              </w:rPr>
            </w:pPr>
          </w:p>
          <w:p w:rsidR="0071620F" w:rsidRPr="0071620F" w:rsidRDefault="0071620F" w:rsidP="0071620F">
            <w:pPr>
              <w:rPr>
                <w:sz w:val="16"/>
                <w:szCs w:val="16"/>
              </w:rPr>
            </w:pPr>
          </w:p>
          <w:p w:rsidR="0071620F" w:rsidRPr="0071620F" w:rsidRDefault="0071620F" w:rsidP="0071620F">
            <w:pPr>
              <w:rPr>
                <w:sz w:val="16"/>
                <w:szCs w:val="16"/>
              </w:rPr>
            </w:pPr>
          </w:p>
          <w:p w:rsidR="0071620F" w:rsidRDefault="0071620F" w:rsidP="0071620F">
            <w:pPr>
              <w:rPr>
                <w:sz w:val="16"/>
                <w:szCs w:val="16"/>
              </w:rPr>
            </w:pPr>
          </w:p>
          <w:p w:rsidR="0071620F" w:rsidRDefault="0071620F" w:rsidP="007162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71620F" w:rsidRPr="00D96A2F" w:rsidRDefault="0071620F" w:rsidP="0071620F">
            <w:pPr>
              <w:rPr>
                <w:sz w:val="16"/>
                <w:szCs w:val="16"/>
              </w:rPr>
            </w:pPr>
          </w:p>
          <w:p w:rsidR="0071620F" w:rsidRDefault="0071620F" w:rsidP="007162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71620F" w:rsidRPr="00587148" w:rsidRDefault="0071620F" w:rsidP="0071620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227904" w:rsidRPr="0071620F" w:rsidRDefault="00227904" w:rsidP="0071620F">
            <w:pPr>
              <w:jc w:val="center"/>
              <w:rPr>
                <w:sz w:val="16"/>
                <w:szCs w:val="16"/>
              </w:rPr>
            </w:pPr>
          </w:p>
        </w:tc>
      </w:tr>
      <w:tr w:rsidR="00227904" w:rsidRPr="00227904" w:rsidTr="0071620F">
        <w:trPr>
          <w:trHeight w:val="422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E1754D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35,85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E1754D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22,18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E1754D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159,2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E1754D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1034,29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71620F">
        <w:trPr>
          <w:trHeight w:val="2682"/>
        </w:trPr>
        <w:tc>
          <w:tcPr>
            <w:tcW w:w="1276" w:type="dxa"/>
            <w:vMerge w:val="restart"/>
            <w:shd w:val="clear" w:color="auto" w:fill="auto"/>
          </w:tcPr>
          <w:p w:rsid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54394B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227904" w:rsidRPr="003C2480" w:rsidRDefault="00732BE7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Таб.4</w:t>
            </w:r>
          </w:p>
          <w:p w:rsidR="0054394B" w:rsidRPr="003C2480" w:rsidRDefault="0054394B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ПОКС 1999г.</w:t>
            </w:r>
          </w:p>
          <w:p w:rsidR="006456EF" w:rsidRPr="003C2480" w:rsidRDefault="0054394B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588</w:t>
            </w: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138</w:t>
            </w: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="003C2480">
              <w:rPr>
                <w:sz w:val="16"/>
                <w:szCs w:val="16"/>
              </w:rPr>
              <w:t>.</w:t>
            </w:r>
          </w:p>
          <w:p w:rsidR="0054394B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3C2480" w:rsidRDefault="00227904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5-й день</w:t>
            </w:r>
          </w:p>
          <w:p w:rsidR="0071620F" w:rsidRPr="003C2480" w:rsidRDefault="0071620F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завтрак</w:t>
            </w:r>
          </w:p>
          <w:p w:rsidR="0054394B" w:rsidRDefault="00732BE7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рисовая молочная</w:t>
            </w:r>
          </w:p>
          <w:p w:rsid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Пицца с колбасой и сыром</w:t>
            </w:r>
          </w:p>
          <w:p w:rsidR="0071620F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смеси сухофруктов витаминизированный</w:t>
            </w:r>
          </w:p>
          <w:p w:rsidR="0071620F" w:rsidRDefault="0071620F" w:rsidP="0071620F">
            <w:pPr>
              <w:rPr>
                <w:sz w:val="16"/>
                <w:szCs w:val="16"/>
              </w:rPr>
            </w:pPr>
          </w:p>
          <w:p w:rsidR="006456EF" w:rsidRPr="003C2480" w:rsidRDefault="0071620F" w:rsidP="0071620F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обед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горохом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54394B" w:rsidRDefault="00684BEA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732BE7">
              <w:rPr>
                <w:sz w:val="16"/>
                <w:szCs w:val="16"/>
              </w:rPr>
              <w:t>0</w:t>
            </w:r>
          </w:p>
          <w:p w:rsidR="0054394B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</w:p>
          <w:p w:rsidR="006456EF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765044" w:rsidRDefault="004C5492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6456EF">
              <w:rPr>
                <w:sz w:val="16"/>
                <w:szCs w:val="16"/>
              </w:rPr>
              <w:t>00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54394B" w:rsidRDefault="00732BE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3,25</w:t>
            </w:r>
          </w:p>
          <w:p w:rsidR="0054394B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6,32</w:t>
            </w:r>
          </w:p>
          <w:p w:rsidR="006456EF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765044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227904" w:rsidRDefault="00732BE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8,02</w:t>
            </w:r>
          </w:p>
          <w:p w:rsidR="0054394B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6,8</w:t>
            </w:r>
          </w:p>
          <w:p w:rsidR="006456EF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765044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4394B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54394B" w:rsidRDefault="00732BE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21,08</w:t>
            </w:r>
          </w:p>
          <w:p w:rsidR="0054394B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46,48</w:t>
            </w:r>
          </w:p>
          <w:p w:rsidR="006456EF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765044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227904" w:rsidRDefault="00732BE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170</w:t>
            </w:r>
          </w:p>
          <w:p w:rsidR="0054394B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274,4</w:t>
            </w:r>
          </w:p>
          <w:p w:rsidR="006456EF" w:rsidRDefault="005439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765044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4394B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0B16B7" w:rsidRDefault="000B16B7" w:rsidP="00001477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5343B1">
            <w:pPr>
              <w:rPr>
                <w:sz w:val="16"/>
                <w:szCs w:val="16"/>
              </w:rPr>
            </w:pPr>
          </w:p>
          <w:p w:rsidR="0054394B" w:rsidRDefault="00732BE7" w:rsidP="005343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1,67  10    </w:t>
            </w:r>
            <w:r w:rsidR="0054394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0    81</w:t>
            </w:r>
          </w:p>
          <w:p w:rsid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0,9     0      0     0,2</w:t>
            </w:r>
          </w:p>
          <w:p w:rsidR="006456EF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0,02  0,02   0     0</w:t>
            </w: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0,02   0    </w:t>
            </w:r>
            <w:r w:rsidR="003C2480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0     0</w:t>
            </w:r>
          </w:p>
          <w:p w:rsidR="00227904" w:rsidRPr="006456EF" w:rsidRDefault="006456EF" w:rsidP="003C248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0,2   0,2    </w:t>
            </w:r>
            <w:r w:rsidR="003C2480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0     0</w:t>
            </w:r>
          </w:p>
        </w:tc>
        <w:tc>
          <w:tcPr>
            <w:tcW w:w="1560" w:type="dxa"/>
          </w:tcPr>
          <w:p w:rsidR="000B16B7" w:rsidRDefault="000B16B7" w:rsidP="00001477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5343B1">
            <w:pPr>
              <w:tabs>
                <w:tab w:val="center" w:pos="672"/>
              </w:tabs>
              <w:rPr>
                <w:sz w:val="16"/>
                <w:szCs w:val="16"/>
              </w:rPr>
            </w:pPr>
          </w:p>
          <w:p w:rsidR="0054394B" w:rsidRDefault="00732BE7" w:rsidP="005343B1">
            <w:pPr>
              <w:tabs>
                <w:tab w:val="center" w:pos="67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46   167    2,8    0,05</w:t>
            </w:r>
          </w:p>
          <w:p w:rsid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29    69    29,4  0,88</w:t>
            </w:r>
          </w:p>
          <w:p w:rsidR="006456EF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12   2,4      0       0,8</w:t>
            </w: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  <w:p w:rsidR="006456EF" w:rsidRPr="00055C31" w:rsidRDefault="006456EF" w:rsidP="006456EF">
            <w:pPr>
              <w:rPr>
                <w:sz w:val="16"/>
                <w:szCs w:val="16"/>
              </w:rPr>
            </w:pPr>
          </w:p>
          <w:p w:rsidR="00227904" w:rsidRPr="006456EF" w:rsidRDefault="00227904" w:rsidP="006456EF">
            <w:pPr>
              <w:rPr>
                <w:sz w:val="16"/>
                <w:szCs w:val="16"/>
              </w:rPr>
            </w:pPr>
          </w:p>
        </w:tc>
      </w:tr>
      <w:tr w:rsidR="00227904" w:rsidRPr="00227904" w:rsidTr="0071620F">
        <w:trPr>
          <w:trHeight w:val="552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E1754D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17,97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C151D1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18,72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C151D1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147,86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C151D1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906,3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C55903">
        <w:trPr>
          <w:trHeight w:val="3383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0C2D77">
            <w:pPr>
              <w:jc w:val="center"/>
              <w:rPr>
                <w:sz w:val="16"/>
                <w:szCs w:val="16"/>
              </w:rPr>
            </w:pPr>
          </w:p>
          <w:p w:rsidR="00132D9D" w:rsidRPr="003C2480" w:rsidRDefault="00132D9D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416</w:t>
            </w:r>
          </w:p>
          <w:p w:rsidR="00F32B8C" w:rsidRPr="003C2480" w:rsidRDefault="00132D9D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469</w:t>
            </w:r>
          </w:p>
          <w:p w:rsidR="00F32B8C" w:rsidRPr="003C2480" w:rsidRDefault="00F32B8C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Pr="003C2480">
              <w:rPr>
                <w:sz w:val="16"/>
                <w:szCs w:val="16"/>
              </w:rPr>
              <w:t>.</w:t>
            </w:r>
          </w:p>
          <w:p w:rsidR="000C2D77" w:rsidRPr="003C2480" w:rsidRDefault="00F32B8C" w:rsidP="003C2480">
            <w:pPr>
              <w:tabs>
                <w:tab w:val="left" w:pos="804"/>
              </w:tabs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Pr="003C2480">
              <w:rPr>
                <w:sz w:val="16"/>
                <w:szCs w:val="16"/>
              </w:rPr>
              <w:t>.</w:t>
            </w:r>
          </w:p>
          <w:p w:rsidR="00495ED3" w:rsidRPr="003C2480" w:rsidRDefault="00A86EF4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591</w:t>
            </w: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120</w:t>
            </w: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3C2480" w:rsidRDefault="00495ED3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</w:t>
            </w:r>
            <w:proofErr w:type="spellEnd"/>
            <w:r w:rsidRPr="003C2480">
              <w:rPr>
                <w:sz w:val="16"/>
                <w:szCs w:val="16"/>
              </w:rPr>
              <w:t>. произ</w:t>
            </w:r>
            <w:r w:rsidR="003C2480">
              <w:rPr>
                <w:sz w:val="16"/>
                <w:szCs w:val="16"/>
              </w:rPr>
              <w:t>в.</w:t>
            </w:r>
          </w:p>
          <w:p w:rsidR="00227904" w:rsidRPr="00495ED3" w:rsidRDefault="00495ED3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585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3C2480" w:rsidRDefault="00227904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6-й день</w:t>
            </w:r>
          </w:p>
          <w:p w:rsidR="00495ED3" w:rsidRPr="003C2480" w:rsidRDefault="00495ED3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завтрак</w:t>
            </w:r>
          </w:p>
          <w:p w:rsidR="00132D9D" w:rsidRDefault="00132D9D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Биточки из курицы</w:t>
            </w:r>
          </w:p>
          <w:p w:rsidR="00F32B8C" w:rsidRDefault="00132D9D" w:rsidP="00132D9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Спагетти отварные с маслом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Икра из кабачков</w:t>
            </w:r>
          </w:p>
          <w:p w:rsidR="000C2D77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495ED3" w:rsidRDefault="00A86EF4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витаминизированный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495ED3" w:rsidRPr="003C2480" w:rsidRDefault="00495ED3" w:rsidP="00495ED3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обед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Щи из свежей капусты с картофелем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</w:t>
            </w:r>
          </w:p>
          <w:p w:rsidR="00227904" w:rsidRP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F32B8C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="00132D9D">
              <w:rPr>
                <w:sz w:val="16"/>
                <w:szCs w:val="16"/>
              </w:rPr>
              <w:t>0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0C2D77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495ED3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C5492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495ED3">
              <w:rPr>
                <w:sz w:val="16"/>
                <w:szCs w:val="16"/>
              </w:rPr>
              <w:t>00</w:t>
            </w: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2,26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0C2D77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495ED3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6,53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1,3</w:t>
            </w:r>
          </w:p>
          <w:p w:rsidR="000C2D77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495ED3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3,3</w:t>
            </w: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14,66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  <w:p w:rsidR="000C2D77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495ED3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79,2</w:t>
            </w: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109,06</w:t>
            </w:r>
          </w:p>
          <w:p w:rsidR="00F32B8C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  <w:p w:rsidR="000C2D77" w:rsidRDefault="00F32B8C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495ED3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355</w:t>
            </w: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P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495ED3" w:rsidRDefault="00495ED3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417" w:type="dxa"/>
          </w:tcPr>
          <w:p w:rsidR="001221EF" w:rsidRDefault="001221EF" w:rsidP="00001477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1221EF">
            <w:pPr>
              <w:rPr>
                <w:sz w:val="16"/>
                <w:szCs w:val="16"/>
              </w:rPr>
            </w:pPr>
          </w:p>
          <w:p w:rsidR="00F32B8C" w:rsidRDefault="00132D9D" w:rsidP="001221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0,02   0     0      0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0,14  18   25,5  0,1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0,1   4,7    0      0,7</w:t>
            </w:r>
          </w:p>
          <w:p w:rsidR="000C2D77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0,2     0      0      0</w:t>
            </w:r>
          </w:p>
          <w:p w:rsidR="00495ED3" w:rsidRDefault="00A86EF4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0,02   </w:t>
            </w:r>
            <w:r w:rsidR="000C2D77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,02</w:t>
            </w:r>
            <w:r w:rsidR="000C2D77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0</w:t>
            </w:r>
            <w:r w:rsidR="000C2D77">
              <w:rPr>
                <w:sz w:val="16"/>
                <w:szCs w:val="16"/>
              </w:rPr>
              <w:t xml:space="preserve">    0</w:t>
            </w:r>
          </w:p>
          <w:p w:rsidR="00495ED3" w:rsidRPr="00495ED3" w:rsidRDefault="00495ED3" w:rsidP="00495ED3">
            <w:pPr>
              <w:rPr>
                <w:sz w:val="16"/>
                <w:szCs w:val="16"/>
              </w:rPr>
            </w:pPr>
          </w:p>
          <w:p w:rsidR="00495ED3" w:rsidRPr="00495ED3" w:rsidRDefault="00495ED3" w:rsidP="00495ED3">
            <w:pPr>
              <w:rPr>
                <w:sz w:val="16"/>
                <w:szCs w:val="16"/>
              </w:rPr>
            </w:pPr>
          </w:p>
          <w:p w:rsidR="00495ED3" w:rsidRPr="00495ED3" w:rsidRDefault="00495ED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C55903" w:rsidRDefault="00C5590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0,14 15  25,5   1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227904" w:rsidRPr="00495ED3" w:rsidRDefault="00495ED3" w:rsidP="003C248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560" w:type="dxa"/>
          </w:tcPr>
          <w:p w:rsidR="001221EF" w:rsidRDefault="001221EF" w:rsidP="00001477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1221EF">
            <w:pPr>
              <w:rPr>
                <w:sz w:val="16"/>
                <w:szCs w:val="16"/>
              </w:rPr>
            </w:pPr>
          </w:p>
          <w:p w:rsidR="00F32B8C" w:rsidRDefault="00132D9D" w:rsidP="001221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10,7  78   10  </w:t>
            </w:r>
            <w:r w:rsidR="00F32B8C">
              <w:rPr>
                <w:sz w:val="16"/>
                <w:szCs w:val="16"/>
              </w:rPr>
              <w:t xml:space="preserve"> </w:t>
            </w:r>
            <w:r w:rsidR="000C2D77">
              <w:rPr>
                <w:sz w:val="16"/>
                <w:szCs w:val="16"/>
              </w:rPr>
              <w:t xml:space="preserve"> </w:t>
            </w:r>
            <w:r w:rsidR="00F32B8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0,7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36,9  86  27,7   1,01</w:t>
            </w:r>
          </w:p>
          <w:p w:rsidR="00F32B8C" w:rsidRDefault="000C2D77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25     22  </w:t>
            </w:r>
            <w:r w:rsidR="00F32B8C">
              <w:rPr>
                <w:sz w:val="16"/>
                <w:szCs w:val="16"/>
              </w:rPr>
              <w:t xml:space="preserve"> 10  </w:t>
            </w:r>
            <w:r>
              <w:rPr>
                <w:sz w:val="16"/>
                <w:szCs w:val="16"/>
              </w:rPr>
              <w:t xml:space="preserve">  </w:t>
            </w:r>
            <w:r w:rsidR="00F32B8C">
              <w:rPr>
                <w:sz w:val="16"/>
                <w:szCs w:val="16"/>
              </w:rPr>
              <w:t xml:space="preserve">  0,8</w:t>
            </w:r>
          </w:p>
          <w:p w:rsidR="00495ED3" w:rsidRDefault="00F32B8C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9    </w:t>
            </w:r>
            <w:r w:rsidR="000C2D77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30     12    0,58</w:t>
            </w:r>
            <w:r w:rsidR="00A86EF4">
              <w:rPr>
                <w:sz w:val="16"/>
                <w:szCs w:val="16"/>
              </w:rPr>
              <w:t xml:space="preserve">  12</w:t>
            </w:r>
            <w:r w:rsidR="000C2D77">
              <w:rPr>
                <w:sz w:val="16"/>
                <w:szCs w:val="16"/>
              </w:rPr>
              <w:t xml:space="preserve">  </w:t>
            </w:r>
            <w:r w:rsidR="00A86EF4">
              <w:rPr>
                <w:sz w:val="16"/>
                <w:szCs w:val="16"/>
              </w:rPr>
              <w:t xml:space="preserve">  2,4</w:t>
            </w:r>
            <w:r w:rsidR="000C2D77">
              <w:rPr>
                <w:sz w:val="16"/>
                <w:szCs w:val="16"/>
              </w:rPr>
              <w:t xml:space="preserve">       0     0,</w:t>
            </w:r>
            <w:r w:rsidR="00A86EF4">
              <w:rPr>
                <w:sz w:val="16"/>
                <w:szCs w:val="16"/>
              </w:rPr>
              <w:t>8</w:t>
            </w:r>
          </w:p>
          <w:p w:rsidR="00495ED3" w:rsidRPr="00495ED3" w:rsidRDefault="00495ED3" w:rsidP="00495ED3">
            <w:pPr>
              <w:rPr>
                <w:sz w:val="16"/>
                <w:szCs w:val="16"/>
              </w:rPr>
            </w:pPr>
          </w:p>
          <w:p w:rsidR="00495ED3" w:rsidRPr="00495ED3" w:rsidRDefault="00495ED3" w:rsidP="00495ED3">
            <w:pPr>
              <w:rPr>
                <w:sz w:val="16"/>
                <w:szCs w:val="16"/>
              </w:rPr>
            </w:pPr>
          </w:p>
          <w:p w:rsidR="00495ED3" w:rsidRPr="00495ED3" w:rsidRDefault="00495ED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C55903" w:rsidRDefault="00C5590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227904" w:rsidRPr="00495ED3" w:rsidRDefault="00495ED3" w:rsidP="00495ED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227904" w:rsidRPr="00227904" w:rsidTr="00C55903">
        <w:trPr>
          <w:trHeight w:val="411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C151D1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30,06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C151D1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27,83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C151D1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186,06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C151D1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1153,06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495ED3">
        <w:trPr>
          <w:trHeight w:val="3017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19065E">
            <w:pPr>
              <w:jc w:val="center"/>
              <w:rPr>
                <w:sz w:val="16"/>
                <w:szCs w:val="16"/>
              </w:rPr>
            </w:pPr>
          </w:p>
          <w:p w:rsidR="000C2D77" w:rsidRPr="003C2480" w:rsidRDefault="003C2480" w:rsidP="003C248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</w:t>
            </w:r>
            <w:r w:rsidR="000C2D77" w:rsidRPr="003C2480">
              <w:rPr>
                <w:sz w:val="16"/>
                <w:szCs w:val="16"/>
              </w:rPr>
              <w:t>416</w:t>
            </w:r>
          </w:p>
          <w:p w:rsidR="00227904" w:rsidRPr="003C2480" w:rsidRDefault="000C2D77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Таб.4</w:t>
            </w:r>
          </w:p>
          <w:p w:rsidR="00AB134B" w:rsidRPr="003C2480" w:rsidRDefault="00A86EF4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591</w:t>
            </w:r>
          </w:p>
          <w:p w:rsidR="00AB134B" w:rsidRPr="003C2480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3C2480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3C2480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tabs>
                <w:tab w:val="left" w:pos="324"/>
                <w:tab w:val="center" w:pos="53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</w:r>
          </w:p>
          <w:p w:rsidR="00AB134B" w:rsidRPr="003C2480" w:rsidRDefault="003C2480" w:rsidP="003C2480">
            <w:pPr>
              <w:tabs>
                <w:tab w:val="left" w:pos="324"/>
                <w:tab w:val="center" w:pos="53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</w:r>
            <w:r w:rsidR="00AB134B" w:rsidRPr="003C2480">
              <w:rPr>
                <w:sz w:val="16"/>
                <w:szCs w:val="16"/>
              </w:rPr>
              <w:t>151</w:t>
            </w:r>
          </w:p>
          <w:p w:rsidR="00AB134B" w:rsidRPr="003C2480" w:rsidRDefault="00AB134B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</w:p>
          <w:p w:rsidR="000C2D77" w:rsidRPr="00AB134B" w:rsidRDefault="00AB134B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585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3C2480" w:rsidRDefault="00227904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7-й день</w:t>
            </w:r>
          </w:p>
          <w:p w:rsidR="00495ED3" w:rsidRPr="00D70555" w:rsidRDefault="00495ED3" w:rsidP="001E129A">
            <w:pPr>
              <w:rPr>
                <w:b/>
                <w:sz w:val="16"/>
                <w:szCs w:val="16"/>
              </w:rPr>
            </w:pPr>
            <w:r w:rsidRPr="003C2480">
              <w:rPr>
                <w:b/>
                <w:sz w:val="20"/>
                <w:szCs w:val="20"/>
              </w:rPr>
              <w:t>завтрак</w:t>
            </w:r>
          </w:p>
          <w:p w:rsidR="000C2D77" w:rsidRDefault="000C2D77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Сосиска в тесте </w:t>
            </w:r>
          </w:p>
          <w:p w:rsidR="000C2D77" w:rsidRDefault="000C2D77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495ED3" w:rsidRDefault="00A86EF4" w:rsidP="00A86EF4">
            <w:pPr>
              <w:tabs>
                <w:tab w:val="left" w:pos="1928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495ED3" w:rsidRPr="003C2480" w:rsidRDefault="00495ED3" w:rsidP="00495ED3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обед</w:t>
            </w:r>
          </w:p>
          <w:p w:rsidR="00495ED3" w:rsidRDefault="00495ED3" w:rsidP="00495ED3">
            <w:pPr>
              <w:rPr>
                <w:sz w:val="16"/>
                <w:szCs w:val="16"/>
              </w:rPr>
            </w:pPr>
          </w:p>
          <w:p w:rsid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лапша домашняя</w:t>
            </w:r>
          </w:p>
          <w:p w:rsid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495ED3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0C2D77" w:rsidRDefault="00684BEA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A86EF4">
              <w:rPr>
                <w:sz w:val="16"/>
                <w:szCs w:val="16"/>
              </w:rPr>
              <w:t>50</w:t>
            </w:r>
          </w:p>
          <w:p w:rsidR="00AB134B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4C5492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AB134B">
              <w:rPr>
                <w:sz w:val="16"/>
                <w:szCs w:val="16"/>
              </w:rPr>
              <w:t>00</w:t>
            </w: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6,46</w:t>
            </w: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AB134B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12,18</w:t>
            </w: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7,63</w:t>
            </w: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AB134B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2,84</w:t>
            </w: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18,09</w:t>
            </w: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AB134B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18,76</w:t>
            </w: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260,96</w:t>
            </w:r>
          </w:p>
          <w:p w:rsidR="0019065E" w:rsidRDefault="000C2D77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AB134B" w:rsidRDefault="00A86EF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P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121,87</w:t>
            </w:r>
          </w:p>
          <w:p w:rsid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AB134B" w:rsidRDefault="00AB134B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417" w:type="dxa"/>
          </w:tcPr>
          <w:p w:rsidR="00886572" w:rsidRDefault="00886572" w:rsidP="00001477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886572">
            <w:pPr>
              <w:rPr>
                <w:sz w:val="16"/>
                <w:szCs w:val="16"/>
              </w:rPr>
            </w:pPr>
          </w:p>
          <w:p w:rsidR="003C2480" w:rsidRDefault="003C2480" w:rsidP="00886572">
            <w:pPr>
              <w:rPr>
                <w:sz w:val="16"/>
                <w:szCs w:val="16"/>
              </w:rPr>
            </w:pPr>
          </w:p>
          <w:p w:rsidR="000C2D77" w:rsidRDefault="000C2D77" w:rsidP="008865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0,03    0      0    0</w:t>
            </w:r>
          </w:p>
          <w:p w:rsidR="0019065E" w:rsidRDefault="000C2D77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0,9    0,7   0,3  0,1</w:t>
            </w:r>
          </w:p>
          <w:p w:rsidR="00AB134B" w:rsidRDefault="00A86EF4" w:rsidP="001906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0        0      0     0</w:t>
            </w:r>
          </w:p>
          <w:p w:rsidR="00AB134B" w:rsidRPr="00AB134B" w:rsidRDefault="00AB134B" w:rsidP="00AB134B">
            <w:pPr>
              <w:rPr>
                <w:sz w:val="16"/>
                <w:szCs w:val="16"/>
              </w:rPr>
            </w:pPr>
          </w:p>
          <w:p w:rsidR="00AB134B" w:rsidRPr="00AB134B" w:rsidRDefault="00AB134B" w:rsidP="00AB134B">
            <w:pPr>
              <w:rPr>
                <w:sz w:val="16"/>
                <w:szCs w:val="16"/>
              </w:rPr>
            </w:pPr>
          </w:p>
          <w:p w:rsidR="00AB134B" w:rsidRDefault="00AB134B" w:rsidP="00AB134B">
            <w:pPr>
              <w:rPr>
                <w:sz w:val="16"/>
                <w:szCs w:val="16"/>
              </w:rPr>
            </w:pPr>
          </w:p>
          <w:p w:rsid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0,13 17  24   0,1</w:t>
            </w:r>
          </w:p>
          <w:p w:rsid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227904" w:rsidRPr="00AB134B" w:rsidRDefault="00AB134B" w:rsidP="00AB13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560" w:type="dxa"/>
          </w:tcPr>
          <w:p w:rsidR="00886572" w:rsidRDefault="00886572" w:rsidP="00001477">
            <w:pPr>
              <w:jc w:val="center"/>
              <w:rPr>
                <w:sz w:val="16"/>
                <w:szCs w:val="16"/>
              </w:rPr>
            </w:pPr>
          </w:p>
          <w:p w:rsidR="00495ED3" w:rsidRDefault="00495ED3" w:rsidP="00886572">
            <w:pPr>
              <w:tabs>
                <w:tab w:val="center" w:pos="672"/>
              </w:tabs>
              <w:rPr>
                <w:sz w:val="16"/>
                <w:szCs w:val="16"/>
              </w:rPr>
            </w:pPr>
          </w:p>
          <w:p w:rsidR="003C2480" w:rsidRDefault="003C2480" w:rsidP="00886572">
            <w:pPr>
              <w:tabs>
                <w:tab w:val="center" w:pos="672"/>
              </w:tabs>
              <w:rPr>
                <w:sz w:val="16"/>
                <w:szCs w:val="16"/>
              </w:rPr>
            </w:pPr>
          </w:p>
          <w:p w:rsidR="000C2D77" w:rsidRDefault="000C2D77" w:rsidP="00886572">
            <w:pPr>
              <w:tabs>
                <w:tab w:val="center" w:pos="67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6,9   69,5  17  0,98</w:t>
            </w:r>
          </w:p>
          <w:p w:rsidR="0019065E" w:rsidRDefault="000C2D77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126  340   38    0,8</w:t>
            </w:r>
          </w:p>
          <w:p w:rsidR="00AB134B" w:rsidRDefault="00A86EF4" w:rsidP="001906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6      0       0    0,4</w:t>
            </w:r>
          </w:p>
          <w:p w:rsidR="00AB134B" w:rsidRPr="00AB134B" w:rsidRDefault="00AB134B" w:rsidP="00AB134B">
            <w:pPr>
              <w:rPr>
                <w:sz w:val="16"/>
                <w:szCs w:val="16"/>
              </w:rPr>
            </w:pPr>
          </w:p>
          <w:p w:rsidR="00AB134B" w:rsidRPr="00AB134B" w:rsidRDefault="00AB134B" w:rsidP="00AB134B">
            <w:pPr>
              <w:rPr>
                <w:sz w:val="16"/>
                <w:szCs w:val="16"/>
              </w:rPr>
            </w:pPr>
          </w:p>
          <w:p w:rsidR="00AB134B" w:rsidRDefault="00AB134B" w:rsidP="00AB134B">
            <w:pPr>
              <w:rPr>
                <w:sz w:val="16"/>
                <w:szCs w:val="16"/>
              </w:rPr>
            </w:pPr>
          </w:p>
          <w:p w:rsid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28   87   23,9  1,02</w:t>
            </w:r>
          </w:p>
          <w:p w:rsid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227904" w:rsidRPr="00AB134B" w:rsidRDefault="00AB134B" w:rsidP="00AB13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227904" w:rsidRPr="00227904" w:rsidTr="00A463EC">
        <w:trPr>
          <w:trHeight w:val="430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C151D1" w:rsidP="001906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28,96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C151D1" w:rsidP="003C248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19,45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C151D1" w:rsidP="001906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161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7D12B3" w:rsidP="007D12B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</w:t>
            </w:r>
            <w:r w:rsidR="00C151D1">
              <w:rPr>
                <w:b/>
                <w:sz w:val="16"/>
                <w:szCs w:val="16"/>
              </w:rPr>
              <w:t xml:space="preserve">   976,83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71620F">
        <w:trPr>
          <w:trHeight w:val="3117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F61744">
            <w:pPr>
              <w:jc w:val="center"/>
              <w:rPr>
                <w:sz w:val="16"/>
                <w:szCs w:val="16"/>
              </w:rPr>
            </w:pPr>
          </w:p>
          <w:p w:rsidR="00F61744" w:rsidRPr="003C2480" w:rsidRDefault="00F61744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297</w:t>
            </w:r>
          </w:p>
          <w:p w:rsidR="00F61744" w:rsidRPr="003C2480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F61744" w:rsidRPr="003C2480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F61744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642</w:t>
            </w: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129</w:t>
            </w:r>
          </w:p>
          <w:p w:rsidR="006456EF" w:rsidRPr="003C2480" w:rsidRDefault="006456EF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="003C2480">
              <w:rPr>
                <w:sz w:val="16"/>
                <w:szCs w:val="16"/>
              </w:rPr>
              <w:t>.</w:t>
            </w:r>
          </w:p>
          <w:p w:rsidR="00227904" w:rsidRPr="006456EF" w:rsidRDefault="003B5620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8E5B93" w:rsidRDefault="00227904" w:rsidP="001E129A">
            <w:pPr>
              <w:rPr>
                <w:b/>
                <w:sz w:val="20"/>
                <w:szCs w:val="20"/>
              </w:rPr>
            </w:pPr>
            <w:r w:rsidRPr="008E5B93">
              <w:rPr>
                <w:b/>
                <w:sz w:val="20"/>
                <w:szCs w:val="20"/>
              </w:rPr>
              <w:t>8-й день</w:t>
            </w:r>
          </w:p>
          <w:p w:rsidR="0071620F" w:rsidRPr="00227904" w:rsidRDefault="0071620F" w:rsidP="001E129A">
            <w:pPr>
              <w:rPr>
                <w:b/>
                <w:sz w:val="16"/>
                <w:szCs w:val="16"/>
              </w:rPr>
            </w:pPr>
            <w:r w:rsidRPr="008E5B93">
              <w:rPr>
                <w:b/>
                <w:sz w:val="20"/>
                <w:szCs w:val="20"/>
              </w:rPr>
              <w:t>завтрак</w:t>
            </w:r>
          </w:p>
          <w:p w:rsidR="00F61744" w:rsidRDefault="00F61744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Запеканка из творога со сгущенным молоком</w:t>
            </w: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6456EF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Какао с молоком</w:t>
            </w: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8E5B93" w:rsidRDefault="006456EF" w:rsidP="006456EF">
            <w:pPr>
              <w:rPr>
                <w:b/>
                <w:sz w:val="20"/>
                <w:szCs w:val="20"/>
              </w:rPr>
            </w:pPr>
            <w:r w:rsidRPr="008E5B93">
              <w:rPr>
                <w:b/>
                <w:sz w:val="20"/>
                <w:szCs w:val="20"/>
              </w:rPr>
              <w:t>обед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Рассольник «Ленинградский»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6456EF" w:rsidRDefault="003B5620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100/20</w:t>
            </w:r>
          </w:p>
          <w:p w:rsidR="00F61744" w:rsidRP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4C5492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6456EF">
              <w:rPr>
                <w:sz w:val="16"/>
                <w:szCs w:val="16"/>
              </w:rPr>
              <w:t>00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12,06</w:t>
            </w:r>
          </w:p>
          <w:p w:rsidR="00F61744" w:rsidRP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3,86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6456EF" w:rsidRDefault="003B5620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15,61</w:t>
            </w:r>
          </w:p>
          <w:p w:rsidR="00F61744" w:rsidRP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39,03</w:t>
            </w:r>
          </w:p>
          <w:p w:rsidR="00F61744" w:rsidRP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32,53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20,1</w:t>
            </w:r>
          </w:p>
          <w:p w:rsidR="00227904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  <w:r w:rsidR="003B5620">
              <w:rPr>
                <w:sz w:val="16"/>
                <w:szCs w:val="16"/>
              </w:rPr>
              <w:t>1</w:t>
            </w:r>
          </w:p>
          <w:p w:rsidR="003B5620" w:rsidRPr="006456EF" w:rsidRDefault="003B5620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3C2480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227,09</w:t>
            </w:r>
          </w:p>
          <w:p w:rsidR="00F61744" w:rsidRP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F61744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</w:t>
            </w: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P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189,8</w:t>
            </w:r>
          </w:p>
          <w:p w:rsidR="006456EF" w:rsidRDefault="006456EF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6456EF" w:rsidRDefault="003B5620" w:rsidP="003C24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F61744" w:rsidRDefault="00F61744" w:rsidP="00AA2FF9">
            <w:pPr>
              <w:rPr>
                <w:sz w:val="16"/>
                <w:szCs w:val="16"/>
              </w:rPr>
            </w:pPr>
          </w:p>
          <w:p w:rsidR="0071620F" w:rsidRDefault="0071620F" w:rsidP="00AA2FF9">
            <w:pPr>
              <w:rPr>
                <w:sz w:val="16"/>
                <w:szCs w:val="16"/>
              </w:rPr>
            </w:pPr>
          </w:p>
          <w:p w:rsidR="00F61744" w:rsidRDefault="00F61744" w:rsidP="00AA2F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0, 9  0,74 0,33  0,1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6456EF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0,4   1,3  0,01   0</w:t>
            </w: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6456EF" w:rsidRPr="00587148" w:rsidRDefault="006456EF" w:rsidP="006456E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227904" w:rsidRP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0,02 0,02   0    0</w:t>
            </w:r>
          </w:p>
        </w:tc>
        <w:tc>
          <w:tcPr>
            <w:tcW w:w="1560" w:type="dxa"/>
          </w:tcPr>
          <w:p w:rsidR="00AA2FF9" w:rsidRDefault="00AA2FF9" w:rsidP="00001477">
            <w:pPr>
              <w:jc w:val="center"/>
              <w:rPr>
                <w:sz w:val="16"/>
                <w:szCs w:val="16"/>
              </w:rPr>
            </w:pPr>
          </w:p>
          <w:p w:rsidR="0071620F" w:rsidRDefault="0071620F" w:rsidP="00AA2FF9">
            <w:pPr>
              <w:rPr>
                <w:sz w:val="16"/>
                <w:szCs w:val="16"/>
              </w:rPr>
            </w:pPr>
          </w:p>
          <w:p w:rsidR="00F61744" w:rsidRDefault="00F61744" w:rsidP="00AA2F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226  344 48,9  0,84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6456EF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122    90   14   0,56</w:t>
            </w: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P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227904" w:rsidRPr="006456EF" w:rsidRDefault="006456EF" w:rsidP="006456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12   2,4    0    0,8</w:t>
            </w:r>
          </w:p>
        </w:tc>
      </w:tr>
      <w:tr w:rsidR="00227904" w:rsidRPr="00227904" w:rsidTr="00A463EC">
        <w:trPr>
          <w:trHeight w:val="494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C151D1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21,62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C151D1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26,21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C151D1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118,17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C151D1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741,89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C55903">
        <w:trPr>
          <w:trHeight w:val="2948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997603">
            <w:pPr>
              <w:jc w:val="center"/>
              <w:rPr>
                <w:sz w:val="16"/>
                <w:szCs w:val="16"/>
              </w:rPr>
            </w:pPr>
          </w:p>
          <w:p w:rsidR="00744B0F" w:rsidRPr="003C2480" w:rsidRDefault="00C55903" w:rsidP="00C559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</w:t>
            </w:r>
            <w:r w:rsidR="00F61744" w:rsidRPr="003C2480">
              <w:rPr>
                <w:sz w:val="16"/>
                <w:szCs w:val="16"/>
              </w:rPr>
              <w:t>330</w:t>
            </w:r>
          </w:p>
          <w:p w:rsidR="00744B0F" w:rsidRPr="003C2480" w:rsidRDefault="00744B0F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472</w:t>
            </w:r>
          </w:p>
          <w:p w:rsidR="00744B0F" w:rsidRPr="003C2480" w:rsidRDefault="00744B0F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482</w:t>
            </w:r>
          </w:p>
          <w:p w:rsidR="00227904" w:rsidRPr="003C2480" w:rsidRDefault="00744B0F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Пром.произв</w:t>
            </w:r>
            <w:proofErr w:type="spellEnd"/>
            <w:r w:rsidRPr="003C2480">
              <w:rPr>
                <w:sz w:val="16"/>
                <w:szCs w:val="16"/>
              </w:rPr>
              <w:t>.</w:t>
            </w:r>
          </w:p>
          <w:p w:rsidR="00862FDE" w:rsidRPr="003C2480" w:rsidRDefault="00997603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629</w:t>
            </w:r>
          </w:p>
          <w:p w:rsidR="00862FDE" w:rsidRPr="003C2480" w:rsidRDefault="00862FDE" w:rsidP="003C2480">
            <w:pPr>
              <w:jc w:val="center"/>
              <w:rPr>
                <w:sz w:val="16"/>
                <w:szCs w:val="16"/>
              </w:rPr>
            </w:pPr>
          </w:p>
          <w:p w:rsidR="00862FDE" w:rsidRPr="003C2480" w:rsidRDefault="00862FDE" w:rsidP="003C2480">
            <w:pPr>
              <w:jc w:val="center"/>
              <w:rPr>
                <w:sz w:val="16"/>
                <w:szCs w:val="16"/>
              </w:rPr>
            </w:pPr>
          </w:p>
          <w:p w:rsidR="00862FDE" w:rsidRPr="003C2480" w:rsidRDefault="00862FDE" w:rsidP="003C2480">
            <w:pPr>
              <w:jc w:val="center"/>
              <w:rPr>
                <w:sz w:val="16"/>
                <w:szCs w:val="16"/>
              </w:rPr>
            </w:pPr>
          </w:p>
          <w:p w:rsidR="003C2480" w:rsidRDefault="003C2480" w:rsidP="003C2480">
            <w:pPr>
              <w:jc w:val="center"/>
              <w:rPr>
                <w:sz w:val="16"/>
                <w:szCs w:val="16"/>
              </w:rPr>
            </w:pPr>
          </w:p>
          <w:p w:rsidR="00862FDE" w:rsidRPr="003C2480" w:rsidRDefault="00862FDE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136</w:t>
            </w:r>
          </w:p>
          <w:p w:rsidR="00862FDE" w:rsidRPr="003C2480" w:rsidRDefault="00862FDE" w:rsidP="003C2480">
            <w:pPr>
              <w:jc w:val="center"/>
              <w:rPr>
                <w:sz w:val="16"/>
                <w:szCs w:val="16"/>
              </w:rPr>
            </w:pPr>
          </w:p>
          <w:p w:rsidR="00862FDE" w:rsidRPr="003C2480" w:rsidRDefault="00862FDE" w:rsidP="003C2480">
            <w:pPr>
              <w:jc w:val="center"/>
              <w:rPr>
                <w:sz w:val="16"/>
                <w:szCs w:val="16"/>
              </w:rPr>
            </w:pPr>
            <w:proofErr w:type="spellStart"/>
            <w:r w:rsidRPr="003C2480">
              <w:rPr>
                <w:sz w:val="16"/>
                <w:szCs w:val="16"/>
              </w:rPr>
              <w:t>Пром</w:t>
            </w:r>
            <w:proofErr w:type="spellEnd"/>
            <w:r w:rsidRPr="003C2480">
              <w:rPr>
                <w:sz w:val="16"/>
                <w:szCs w:val="16"/>
              </w:rPr>
              <w:t xml:space="preserve">. </w:t>
            </w:r>
            <w:proofErr w:type="spellStart"/>
            <w:r w:rsidRPr="003C2480">
              <w:rPr>
                <w:sz w:val="16"/>
                <w:szCs w:val="16"/>
              </w:rPr>
              <w:t>произ</w:t>
            </w:r>
            <w:r w:rsidR="00C55903">
              <w:rPr>
                <w:sz w:val="16"/>
                <w:szCs w:val="16"/>
              </w:rPr>
              <w:t>в</w:t>
            </w:r>
            <w:proofErr w:type="spellEnd"/>
          </w:p>
          <w:p w:rsidR="00997603" w:rsidRPr="00862FDE" w:rsidRDefault="00862FDE" w:rsidP="003C2480">
            <w:pPr>
              <w:jc w:val="center"/>
              <w:rPr>
                <w:sz w:val="16"/>
                <w:szCs w:val="16"/>
              </w:rPr>
            </w:pPr>
            <w:r w:rsidRPr="003C2480">
              <w:rPr>
                <w:sz w:val="16"/>
                <w:szCs w:val="16"/>
              </w:rPr>
              <w:t>591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3C2480" w:rsidRDefault="00227904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9-й день</w:t>
            </w:r>
            <w:r w:rsidR="00AB134B" w:rsidRPr="003C2480">
              <w:rPr>
                <w:b/>
                <w:sz w:val="20"/>
                <w:szCs w:val="20"/>
              </w:rPr>
              <w:t xml:space="preserve"> </w:t>
            </w:r>
          </w:p>
          <w:p w:rsidR="00AB134B" w:rsidRPr="003C2480" w:rsidRDefault="00AB134B" w:rsidP="001E129A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завтрак</w:t>
            </w:r>
          </w:p>
          <w:p w:rsidR="00744B0F" w:rsidRDefault="00F61744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Котлеты рыбные</w:t>
            </w:r>
          </w:p>
          <w:p w:rsidR="00744B0F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Картофельное пюре </w:t>
            </w:r>
          </w:p>
          <w:p w:rsidR="00744B0F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Капуста тушеная </w:t>
            </w:r>
          </w:p>
          <w:p w:rsidR="00997603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пшеничный </w:t>
            </w:r>
          </w:p>
          <w:p w:rsidR="00862FDE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862FDE" w:rsidRDefault="00862FDE" w:rsidP="00862FDE">
            <w:pPr>
              <w:rPr>
                <w:sz w:val="16"/>
                <w:szCs w:val="16"/>
              </w:rPr>
            </w:pPr>
          </w:p>
          <w:p w:rsidR="00862FDE" w:rsidRPr="003C2480" w:rsidRDefault="00862FDE" w:rsidP="00862FDE">
            <w:pPr>
              <w:rPr>
                <w:b/>
                <w:sz w:val="20"/>
                <w:szCs w:val="20"/>
              </w:rPr>
            </w:pPr>
            <w:r w:rsidRPr="003C2480">
              <w:rPr>
                <w:b/>
                <w:sz w:val="20"/>
                <w:szCs w:val="20"/>
              </w:rPr>
              <w:t>обед</w:t>
            </w:r>
          </w:p>
          <w:p w:rsidR="00862FDE" w:rsidRPr="00862FDE" w:rsidRDefault="00862FDE" w:rsidP="00862FDE">
            <w:pPr>
              <w:rPr>
                <w:b/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рисовой крупой</w:t>
            </w: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227904" w:rsidRP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C559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997603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862FDE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4C5492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862FDE">
              <w:rPr>
                <w:sz w:val="16"/>
                <w:szCs w:val="16"/>
              </w:rPr>
              <w:t>00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C55903">
            <w:pPr>
              <w:tabs>
                <w:tab w:val="center" w:pos="317"/>
              </w:tabs>
              <w:jc w:val="center"/>
              <w:rPr>
                <w:sz w:val="16"/>
                <w:szCs w:val="16"/>
              </w:rPr>
            </w:pPr>
          </w:p>
          <w:p w:rsidR="00744B0F" w:rsidRDefault="00744B0F" w:rsidP="00C55903">
            <w:pPr>
              <w:tabs>
                <w:tab w:val="center" w:pos="317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22,8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4,58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1,45</w:t>
            </w:r>
          </w:p>
          <w:p w:rsidR="00997603" w:rsidRDefault="001062E6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</w:t>
            </w:r>
            <w:r w:rsidR="00744B0F">
              <w:rPr>
                <w:sz w:val="16"/>
                <w:szCs w:val="16"/>
              </w:rPr>
              <w:t>4</w:t>
            </w:r>
          </w:p>
          <w:p w:rsidR="00862FDE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5,76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C559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4,24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2,14</w:t>
            </w:r>
          </w:p>
          <w:p w:rsidR="00997603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862FDE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14,68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C559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19,58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5,78</w:t>
            </w:r>
          </w:p>
          <w:p w:rsidR="00997603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862FDE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25,92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C559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166</w:t>
            </w:r>
          </w:p>
          <w:p w:rsidR="00744B0F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140,2</w:t>
            </w:r>
          </w:p>
          <w:p w:rsidR="00997603" w:rsidRDefault="00744B0F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  <w:p w:rsidR="00997603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862FDE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196,68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417" w:type="dxa"/>
          </w:tcPr>
          <w:p w:rsidR="00ED18F4" w:rsidRDefault="00ED18F4" w:rsidP="00001477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4F44E3">
            <w:pPr>
              <w:rPr>
                <w:sz w:val="16"/>
                <w:szCs w:val="16"/>
              </w:rPr>
            </w:pPr>
          </w:p>
          <w:p w:rsidR="004F44E3" w:rsidRPr="00ED18F4" w:rsidRDefault="00744B0F" w:rsidP="004F44E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0,03    0     15    0</w:t>
            </w:r>
          </w:p>
          <w:p w:rsidR="00744B0F" w:rsidRDefault="00744B0F" w:rsidP="00ED18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0,1       0     0    21</w:t>
            </w:r>
          </w:p>
          <w:p w:rsidR="00997603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0,7      9     12   0,2</w:t>
            </w:r>
          </w:p>
          <w:p w:rsid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0,2       0    0     0</w:t>
            </w:r>
          </w:p>
          <w:p w:rsidR="00862FDE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0          0     0     0</w:t>
            </w:r>
          </w:p>
          <w:p w:rsidR="00862FDE" w:rsidRPr="00862FDE" w:rsidRDefault="00862FDE" w:rsidP="00862FDE">
            <w:pPr>
              <w:rPr>
                <w:sz w:val="16"/>
                <w:szCs w:val="16"/>
              </w:rPr>
            </w:pPr>
          </w:p>
          <w:p w:rsidR="00862FDE" w:rsidRPr="00862FDE" w:rsidRDefault="00862FDE" w:rsidP="00862FDE">
            <w:pPr>
              <w:rPr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</w:p>
          <w:p w:rsidR="00C55903" w:rsidRDefault="00C55903" w:rsidP="00862FDE">
            <w:pPr>
              <w:rPr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862FDE" w:rsidRPr="00847D2A" w:rsidRDefault="00862FDE" w:rsidP="00862FDE">
            <w:pPr>
              <w:rPr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0,02  0   0    0</w:t>
            </w:r>
          </w:p>
          <w:p w:rsidR="00227904" w:rsidRP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0,2 0,2   0    0</w:t>
            </w:r>
          </w:p>
        </w:tc>
        <w:tc>
          <w:tcPr>
            <w:tcW w:w="1560" w:type="dxa"/>
          </w:tcPr>
          <w:p w:rsidR="00ED18F4" w:rsidRDefault="00ED18F4" w:rsidP="00001477">
            <w:pPr>
              <w:jc w:val="center"/>
              <w:rPr>
                <w:sz w:val="16"/>
                <w:szCs w:val="16"/>
              </w:rPr>
            </w:pPr>
          </w:p>
          <w:p w:rsidR="00AB134B" w:rsidRDefault="00AB134B" w:rsidP="00251FF4">
            <w:pPr>
              <w:rPr>
                <w:sz w:val="16"/>
                <w:szCs w:val="16"/>
              </w:rPr>
            </w:pPr>
          </w:p>
          <w:p w:rsidR="00744B0F" w:rsidRDefault="00744B0F" w:rsidP="00251F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29,2  107  15  </w:t>
            </w:r>
            <w:r w:rsidR="00997603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1,35</w:t>
            </w:r>
          </w:p>
          <w:p w:rsidR="00744B0F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7,86   47    32   </w:t>
            </w:r>
            <w:r w:rsidR="00997603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1,8</w:t>
            </w:r>
          </w:p>
          <w:p w:rsidR="00997603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16    42     12  </w:t>
            </w:r>
            <w:r w:rsidR="00997603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 0,6</w:t>
            </w:r>
          </w:p>
          <w:p w:rsid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9       30     12    0,58</w:t>
            </w:r>
          </w:p>
          <w:p w:rsidR="00862FDE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6        0       0      0,4</w:t>
            </w:r>
          </w:p>
          <w:p w:rsidR="00862FDE" w:rsidRPr="00862FDE" w:rsidRDefault="00862FDE" w:rsidP="00862FDE">
            <w:pPr>
              <w:rPr>
                <w:sz w:val="16"/>
                <w:szCs w:val="16"/>
              </w:rPr>
            </w:pPr>
          </w:p>
          <w:p w:rsidR="00862FDE" w:rsidRPr="00862FDE" w:rsidRDefault="00862FDE" w:rsidP="00862FDE">
            <w:pPr>
              <w:rPr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</w:p>
          <w:p w:rsidR="00C55903" w:rsidRDefault="00C55903" w:rsidP="00862FDE">
            <w:pPr>
              <w:rPr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862FDE" w:rsidRPr="00847D2A" w:rsidRDefault="00862FDE" w:rsidP="00862FDE">
            <w:pPr>
              <w:rPr>
                <w:sz w:val="16"/>
                <w:szCs w:val="16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9    30     12   0,58</w:t>
            </w:r>
          </w:p>
          <w:p w:rsidR="00227904" w:rsidRP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12   2,4    0    0,8</w:t>
            </w:r>
          </w:p>
        </w:tc>
      </w:tr>
      <w:tr w:rsidR="00227904" w:rsidRPr="00227904" w:rsidTr="00A463EC">
        <w:trPr>
          <w:trHeight w:val="502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C151D1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39,69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1062E6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33,66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1062E6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202,08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1062E6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923,88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3B5620">
        <w:trPr>
          <w:trHeight w:val="2882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BD7A84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997603" w:rsidRPr="00C55903" w:rsidRDefault="00997603" w:rsidP="00C55903">
            <w:pPr>
              <w:jc w:val="center"/>
              <w:rPr>
                <w:sz w:val="16"/>
                <w:szCs w:val="16"/>
              </w:rPr>
            </w:pPr>
            <w:r w:rsidRPr="00C55903">
              <w:rPr>
                <w:sz w:val="16"/>
                <w:szCs w:val="16"/>
              </w:rPr>
              <w:t>449</w:t>
            </w:r>
          </w:p>
          <w:p w:rsidR="00525104" w:rsidRPr="00C55903" w:rsidRDefault="00525104" w:rsidP="00C55903">
            <w:pPr>
              <w:jc w:val="center"/>
              <w:rPr>
                <w:sz w:val="16"/>
                <w:szCs w:val="16"/>
              </w:rPr>
            </w:pPr>
            <w:r w:rsidRPr="00C55903">
              <w:rPr>
                <w:sz w:val="16"/>
                <w:szCs w:val="16"/>
              </w:rPr>
              <w:t>-</w:t>
            </w:r>
          </w:p>
          <w:p w:rsidR="00525104" w:rsidRPr="00C55903" w:rsidRDefault="00525104" w:rsidP="00C55903">
            <w:pPr>
              <w:jc w:val="center"/>
              <w:rPr>
                <w:sz w:val="16"/>
                <w:szCs w:val="16"/>
              </w:rPr>
            </w:pPr>
            <w:r w:rsidRPr="00C55903">
              <w:rPr>
                <w:sz w:val="16"/>
                <w:szCs w:val="16"/>
              </w:rPr>
              <w:t>Табл.4</w:t>
            </w:r>
          </w:p>
          <w:p w:rsidR="00227904" w:rsidRPr="00C55903" w:rsidRDefault="00525104" w:rsidP="00C55903">
            <w:pPr>
              <w:jc w:val="center"/>
              <w:rPr>
                <w:sz w:val="16"/>
                <w:szCs w:val="16"/>
              </w:rPr>
            </w:pPr>
            <w:proofErr w:type="spellStart"/>
            <w:r w:rsidRPr="00C55903">
              <w:rPr>
                <w:sz w:val="16"/>
                <w:szCs w:val="16"/>
              </w:rPr>
              <w:t>Пром.произв</w:t>
            </w:r>
            <w:proofErr w:type="spellEnd"/>
            <w:r w:rsidRPr="00C55903">
              <w:rPr>
                <w:sz w:val="16"/>
                <w:szCs w:val="16"/>
              </w:rPr>
              <w:t>.</w:t>
            </w:r>
          </w:p>
          <w:p w:rsidR="00862FDE" w:rsidRPr="00C55903" w:rsidRDefault="00525104" w:rsidP="00C55903">
            <w:pPr>
              <w:jc w:val="center"/>
              <w:rPr>
                <w:sz w:val="16"/>
                <w:szCs w:val="16"/>
              </w:rPr>
            </w:pPr>
            <w:r w:rsidRPr="00C55903">
              <w:rPr>
                <w:sz w:val="16"/>
                <w:szCs w:val="16"/>
              </w:rPr>
              <w:t>629</w:t>
            </w:r>
          </w:p>
          <w:p w:rsidR="00862FDE" w:rsidRPr="00C55903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C55903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C55903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C55903" w:rsidRDefault="00862FDE" w:rsidP="00C55903">
            <w:pPr>
              <w:jc w:val="center"/>
              <w:rPr>
                <w:sz w:val="16"/>
                <w:szCs w:val="16"/>
              </w:rPr>
            </w:pPr>
            <w:r w:rsidRPr="00C55903">
              <w:rPr>
                <w:sz w:val="16"/>
                <w:szCs w:val="16"/>
              </w:rPr>
              <w:t>138</w:t>
            </w:r>
          </w:p>
          <w:p w:rsidR="00862FDE" w:rsidRPr="00C55903" w:rsidRDefault="00862FDE" w:rsidP="00C55903">
            <w:pPr>
              <w:jc w:val="center"/>
              <w:rPr>
                <w:sz w:val="16"/>
                <w:szCs w:val="16"/>
              </w:rPr>
            </w:pPr>
            <w:proofErr w:type="spellStart"/>
            <w:r w:rsidRPr="00C55903">
              <w:rPr>
                <w:sz w:val="16"/>
                <w:szCs w:val="16"/>
              </w:rPr>
              <w:t>Пром.произв</w:t>
            </w:r>
            <w:proofErr w:type="spellEnd"/>
          </w:p>
          <w:p w:rsidR="00525104" w:rsidRPr="00862FDE" w:rsidRDefault="003B5620" w:rsidP="00C55903">
            <w:pPr>
              <w:jc w:val="center"/>
              <w:rPr>
                <w:sz w:val="16"/>
                <w:szCs w:val="16"/>
              </w:rPr>
            </w:pPr>
            <w:r w:rsidRPr="00C55903">
              <w:rPr>
                <w:sz w:val="16"/>
                <w:szCs w:val="16"/>
              </w:rPr>
              <w:t>637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C55903" w:rsidRDefault="00227904" w:rsidP="001E129A">
            <w:pPr>
              <w:rPr>
                <w:b/>
                <w:sz w:val="20"/>
                <w:szCs w:val="20"/>
              </w:rPr>
            </w:pPr>
            <w:r w:rsidRPr="00C55903">
              <w:rPr>
                <w:b/>
                <w:sz w:val="20"/>
                <w:szCs w:val="20"/>
              </w:rPr>
              <w:t>10-й день</w:t>
            </w:r>
          </w:p>
          <w:p w:rsidR="00862FDE" w:rsidRPr="00C55903" w:rsidRDefault="00862FDE" w:rsidP="001E129A">
            <w:pPr>
              <w:rPr>
                <w:b/>
                <w:sz w:val="20"/>
                <w:szCs w:val="20"/>
              </w:rPr>
            </w:pPr>
            <w:r w:rsidRPr="00C55903">
              <w:rPr>
                <w:b/>
                <w:sz w:val="20"/>
                <w:szCs w:val="20"/>
              </w:rPr>
              <w:t>завтрак</w:t>
            </w:r>
          </w:p>
          <w:p w:rsidR="00997603" w:rsidRDefault="00997603" w:rsidP="00F017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Плов из курицы </w:t>
            </w:r>
          </w:p>
          <w:p w:rsidR="00525104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Яйцо отварное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Огурец соленый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862FDE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Чай </w:t>
            </w:r>
            <w:r w:rsidR="00BD7A84">
              <w:rPr>
                <w:sz w:val="16"/>
                <w:szCs w:val="16"/>
              </w:rPr>
              <w:t xml:space="preserve"> с сахаром</w:t>
            </w:r>
          </w:p>
          <w:p w:rsidR="00862FDE" w:rsidRDefault="00862FDE" w:rsidP="00862FDE">
            <w:pPr>
              <w:rPr>
                <w:sz w:val="16"/>
                <w:szCs w:val="16"/>
              </w:rPr>
            </w:pPr>
          </w:p>
          <w:p w:rsidR="00862FDE" w:rsidRPr="00C55903" w:rsidRDefault="00862FDE" w:rsidP="00862FDE">
            <w:pPr>
              <w:rPr>
                <w:b/>
                <w:sz w:val="20"/>
                <w:szCs w:val="20"/>
              </w:rPr>
            </w:pPr>
            <w:r w:rsidRPr="00C55903">
              <w:rPr>
                <w:b/>
                <w:sz w:val="20"/>
                <w:szCs w:val="20"/>
              </w:rPr>
              <w:t>обед</w:t>
            </w:r>
          </w:p>
          <w:p w:rsidR="00862FDE" w:rsidRPr="00C55903" w:rsidRDefault="00862FDE" w:rsidP="00862FDE">
            <w:pPr>
              <w:rPr>
                <w:sz w:val="20"/>
                <w:szCs w:val="20"/>
              </w:rPr>
            </w:pP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горохом</w:t>
            </w:r>
          </w:p>
          <w:p w:rsidR="00862FDE" w:rsidRDefault="00862FDE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862FDE" w:rsidRDefault="003B5620" w:rsidP="00862F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862FDE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4C5492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862FDE">
              <w:rPr>
                <w:sz w:val="16"/>
                <w:szCs w:val="16"/>
              </w:rPr>
              <w:t>0</w:t>
            </w:r>
          </w:p>
          <w:p w:rsidR="004C5492" w:rsidRDefault="004C5492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862FDE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765044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</w:t>
            </w:r>
            <w:r w:rsidR="003B5620"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11,6</w:t>
            </w: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2,3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0,18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862FDE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765044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61,9</w:t>
            </w: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862FDE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765044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862FDE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190,5</w:t>
            </w: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862FDE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862FDE" w:rsidRPr="00765044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862FDE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</w:tc>
        <w:tc>
          <w:tcPr>
            <w:tcW w:w="1417" w:type="dxa"/>
          </w:tcPr>
          <w:p w:rsidR="00251FF4" w:rsidRDefault="00251FF4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0,06 </w:t>
            </w:r>
            <w:r w:rsidR="0052510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1,01  48  0,1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0,9   0   12   </w:t>
            </w:r>
            <w:r w:rsidR="00BD7A84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0,1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0,02  0,03  0   </w:t>
            </w:r>
            <w:r w:rsidR="00BD7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0,2     0      0   </w:t>
            </w:r>
            <w:r w:rsidR="00BD7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</w:t>
            </w:r>
          </w:p>
          <w:p w:rsidR="003B5620" w:rsidRDefault="00BD7A8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0        0     </w:t>
            </w:r>
            <w:r w:rsidR="00525104">
              <w:rPr>
                <w:sz w:val="16"/>
                <w:szCs w:val="16"/>
              </w:rPr>
              <w:t xml:space="preserve"> 0     0</w:t>
            </w:r>
          </w:p>
          <w:p w:rsidR="003B5620" w:rsidRPr="003B5620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3B5620" w:rsidRPr="003B5620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0,02   0     0     0</w:t>
            </w:r>
          </w:p>
          <w:p w:rsidR="00227904" w:rsidRPr="003B5620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0   0      0     0</w:t>
            </w:r>
          </w:p>
        </w:tc>
        <w:tc>
          <w:tcPr>
            <w:tcW w:w="1560" w:type="dxa"/>
          </w:tcPr>
          <w:p w:rsidR="00966DBE" w:rsidRDefault="00966DBE" w:rsidP="00C55903">
            <w:pPr>
              <w:jc w:val="center"/>
              <w:rPr>
                <w:sz w:val="16"/>
                <w:szCs w:val="16"/>
              </w:rPr>
            </w:pPr>
          </w:p>
          <w:p w:rsidR="00862FDE" w:rsidRDefault="00862FDE" w:rsidP="00C55903">
            <w:pPr>
              <w:jc w:val="center"/>
              <w:rPr>
                <w:sz w:val="16"/>
                <w:szCs w:val="16"/>
              </w:rPr>
            </w:pPr>
          </w:p>
          <w:p w:rsidR="00525104" w:rsidRDefault="00997603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44   47,5  199 </w:t>
            </w:r>
            <w:r w:rsidR="00BD7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2,1</w:t>
            </w:r>
          </w:p>
          <w:p w:rsidR="0052510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8,9    42    161   0,5</w:t>
            </w:r>
          </w:p>
          <w:p w:rsidR="00BD7A84" w:rsidRDefault="0052510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11    1,8     0     0,7    9    30      12     0,58</w:t>
            </w:r>
          </w:p>
          <w:p w:rsidR="003B5620" w:rsidRDefault="00BD7A84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6     0      0        0,4</w:t>
            </w:r>
          </w:p>
          <w:p w:rsidR="003B5620" w:rsidRPr="003B5620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3B5620" w:rsidRPr="003B5620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C55903" w:rsidRDefault="00C55903" w:rsidP="00C55903">
            <w:pPr>
              <w:jc w:val="center"/>
              <w:rPr>
                <w:sz w:val="16"/>
                <w:szCs w:val="16"/>
              </w:rPr>
            </w:pP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3B5620" w:rsidRDefault="003B5620" w:rsidP="00C55903">
            <w:pPr>
              <w:jc w:val="center"/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  <w:p w:rsidR="003B5620" w:rsidRPr="00055C31" w:rsidRDefault="003B5620" w:rsidP="00C55903">
            <w:pPr>
              <w:jc w:val="center"/>
              <w:rPr>
                <w:sz w:val="16"/>
                <w:szCs w:val="16"/>
              </w:rPr>
            </w:pPr>
          </w:p>
          <w:p w:rsidR="00227904" w:rsidRPr="003B5620" w:rsidRDefault="00227904" w:rsidP="00C55903">
            <w:pPr>
              <w:jc w:val="center"/>
              <w:rPr>
                <w:sz w:val="16"/>
                <w:szCs w:val="16"/>
              </w:rPr>
            </w:pPr>
          </w:p>
        </w:tc>
      </w:tr>
      <w:tr w:rsidR="00227904" w:rsidRPr="00227904" w:rsidTr="00A463EC">
        <w:trPr>
          <w:trHeight w:val="517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1062E6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29,7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1062E6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18,28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1062E6" w:rsidP="003B562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161,9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1062E6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776,9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92518F" w:rsidRPr="00227904" w:rsidRDefault="0092518F" w:rsidP="002B0D62">
      <w:pPr>
        <w:ind w:right="97"/>
        <w:rPr>
          <w:sz w:val="16"/>
          <w:szCs w:val="16"/>
        </w:rPr>
      </w:pPr>
    </w:p>
    <w:sectPr w:rsidR="0092518F" w:rsidRPr="00227904" w:rsidSect="00D44188">
      <w:pgSz w:w="11906" w:h="16838" w:code="9"/>
      <w:pgMar w:top="720" w:right="28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129A"/>
    <w:rsid w:val="0000075A"/>
    <w:rsid w:val="00001477"/>
    <w:rsid w:val="00020D04"/>
    <w:rsid w:val="000341EC"/>
    <w:rsid w:val="00051196"/>
    <w:rsid w:val="000536B7"/>
    <w:rsid w:val="00085AFA"/>
    <w:rsid w:val="000A594D"/>
    <w:rsid w:val="000B16B7"/>
    <w:rsid w:val="000C2D77"/>
    <w:rsid w:val="001062E6"/>
    <w:rsid w:val="001152C7"/>
    <w:rsid w:val="001221EF"/>
    <w:rsid w:val="00123D48"/>
    <w:rsid w:val="00132D9D"/>
    <w:rsid w:val="001365F7"/>
    <w:rsid w:val="00136EB3"/>
    <w:rsid w:val="00140EC6"/>
    <w:rsid w:val="00152A9D"/>
    <w:rsid w:val="0019065E"/>
    <w:rsid w:val="00190928"/>
    <w:rsid w:val="001E129A"/>
    <w:rsid w:val="001F2DCA"/>
    <w:rsid w:val="00227904"/>
    <w:rsid w:val="002343C5"/>
    <w:rsid w:val="00251FF4"/>
    <w:rsid w:val="002B0D62"/>
    <w:rsid w:val="003229F1"/>
    <w:rsid w:val="00327246"/>
    <w:rsid w:val="0033512E"/>
    <w:rsid w:val="00370753"/>
    <w:rsid w:val="0039152C"/>
    <w:rsid w:val="003B338A"/>
    <w:rsid w:val="003B5620"/>
    <w:rsid w:val="003C2480"/>
    <w:rsid w:val="003C4480"/>
    <w:rsid w:val="003E4F36"/>
    <w:rsid w:val="004103C3"/>
    <w:rsid w:val="00443D80"/>
    <w:rsid w:val="00464064"/>
    <w:rsid w:val="00495ED3"/>
    <w:rsid w:val="004C5492"/>
    <w:rsid w:val="004D2B54"/>
    <w:rsid w:val="004F44E3"/>
    <w:rsid w:val="00525104"/>
    <w:rsid w:val="005343B1"/>
    <w:rsid w:val="00540F47"/>
    <w:rsid w:val="0054394B"/>
    <w:rsid w:val="00566EE1"/>
    <w:rsid w:val="005E04F5"/>
    <w:rsid w:val="005E26EF"/>
    <w:rsid w:val="005F1C1D"/>
    <w:rsid w:val="00600164"/>
    <w:rsid w:val="00623B07"/>
    <w:rsid w:val="00644CF0"/>
    <w:rsid w:val="006456EF"/>
    <w:rsid w:val="006467F5"/>
    <w:rsid w:val="00684BEA"/>
    <w:rsid w:val="0068770A"/>
    <w:rsid w:val="006D029E"/>
    <w:rsid w:val="006F3107"/>
    <w:rsid w:val="006F581A"/>
    <w:rsid w:val="00706B34"/>
    <w:rsid w:val="0071620F"/>
    <w:rsid w:val="00723AC8"/>
    <w:rsid w:val="00732BE7"/>
    <w:rsid w:val="00744B0F"/>
    <w:rsid w:val="00752505"/>
    <w:rsid w:val="007D12B3"/>
    <w:rsid w:val="007D2E32"/>
    <w:rsid w:val="008335D7"/>
    <w:rsid w:val="00851C27"/>
    <w:rsid w:val="00862FDE"/>
    <w:rsid w:val="00886572"/>
    <w:rsid w:val="008A7047"/>
    <w:rsid w:val="008E5AF1"/>
    <w:rsid w:val="008E5B93"/>
    <w:rsid w:val="008F53D0"/>
    <w:rsid w:val="0092518F"/>
    <w:rsid w:val="00950C29"/>
    <w:rsid w:val="00965DE7"/>
    <w:rsid w:val="00966DBE"/>
    <w:rsid w:val="00997603"/>
    <w:rsid w:val="009C5DA4"/>
    <w:rsid w:val="009E7ECD"/>
    <w:rsid w:val="00A04927"/>
    <w:rsid w:val="00A41483"/>
    <w:rsid w:val="00A45298"/>
    <w:rsid w:val="00A463EC"/>
    <w:rsid w:val="00A465E6"/>
    <w:rsid w:val="00A86EF4"/>
    <w:rsid w:val="00AA2FF9"/>
    <w:rsid w:val="00AB134B"/>
    <w:rsid w:val="00AD1899"/>
    <w:rsid w:val="00AD1C65"/>
    <w:rsid w:val="00B256A0"/>
    <w:rsid w:val="00B53DEA"/>
    <w:rsid w:val="00B96951"/>
    <w:rsid w:val="00BA5AA9"/>
    <w:rsid w:val="00BC097E"/>
    <w:rsid w:val="00BC7889"/>
    <w:rsid w:val="00BD7A84"/>
    <w:rsid w:val="00C11F95"/>
    <w:rsid w:val="00C147C3"/>
    <w:rsid w:val="00C151D1"/>
    <w:rsid w:val="00C4343D"/>
    <w:rsid w:val="00C5534C"/>
    <w:rsid w:val="00C55903"/>
    <w:rsid w:val="00CF6B92"/>
    <w:rsid w:val="00D1540A"/>
    <w:rsid w:val="00D44188"/>
    <w:rsid w:val="00D70555"/>
    <w:rsid w:val="00D71726"/>
    <w:rsid w:val="00D7331C"/>
    <w:rsid w:val="00DA4F63"/>
    <w:rsid w:val="00DC444B"/>
    <w:rsid w:val="00DD4167"/>
    <w:rsid w:val="00DF6790"/>
    <w:rsid w:val="00E131FD"/>
    <w:rsid w:val="00E1754D"/>
    <w:rsid w:val="00E340EA"/>
    <w:rsid w:val="00E5516B"/>
    <w:rsid w:val="00E779BD"/>
    <w:rsid w:val="00E77AB2"/>
    <w:rsid w:val="00E84CBF"/>
    <w:rsid w:val="00E85D43"/>
    <w:rsid w:val="00E92853"/>
    <w:rsid w:val="00ED18F4"/>
    <w:rsid w:val="00ED619B"/>
    <w:rsid w:val="00EF6E02"/>
    <w:rsid w:val="00F017EA"/>
    <w:rsid w:val="00F0449E"/>
    <w:rsid w:val="00F1441C"/>
    <w:rsid w:val="00F32B8C"/>
    <w:rsid w:val="00F56A14"/>
    <w:rsid w:val="00F61744"/>
    <w:rsid w:val="00F6636F"/>
    <w:rsid w:val="00F83D28"/>
    <w:rsid w:val="00F84B23"/>
    <w:rsid w:val="00F93042"/>
    <w:rsid w:val="00FA5CB2"/>
    <w:rsid w:val="00FD00DE"/>
    <w:rsid w:val="00FD1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E129A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1E12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D441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</TotalTime>
  <Pages>3</Pages>
  <Words>1326</Words>
  <Characters>7564</Characters>
  <Application>Microsoft Office Outlook</Application>
  <DocSecurity>4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Егорлыкский район</Company>
  <LinksUpToDate>false</LinksUpToDate>
  <CharactersWithSpaces>8873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subject/>
  <dc:creator>Школа №1</dc:creator>
  <cp:keywords/>
  <cp:lastModifiedBy>Кабинет 33</cp:lastModifiedBy>
  <cp:revision>8</cp:revision>
  <cp:lastPrinted>2019-08-16T20:54:00Z</cp:lastPrinted>
  <dcterms:created xsi:type="dcterms:W3CDTF">2020-08-31T20:05:00Z</dcterms:created>
  <dcterms:modified xsi:type="dcterms:W3CDTF">2020-09-14T10:43:00Z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1313284799</vt:i4>
  </property>
</Properties>
</file>