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E0C" w:rsidRPr="00587148" w:rsidRDefault="00396E0C" w:rsidP="00367B9F">
      <w:r w:rsidRPr="00587148">
        <w:tab/>
      </w:r>
      <w:r w:rsidRPr="00587148">
        <w:tab/>
      </w:r>
      <w:r w:rsidRPr="00587148">
        <w:tab/>
      </w:r>
      <w:r w:rsidRPr="00587148">
        <w:tab/>
      </w:r>
      <w:r w:rsidRPr="00587148">
        <w:tab/>
      </w:r>
      <w:r w:rsidRPr="00587148">
        <w:tab/>
      </w:r>
    </w:p>
    <w:p w:rsidR="0065707D" w:rsidRPr="00587148" w:rsidRDefault="0065707D" w:rsidP="00396E0C">
      <w:pPr>
        <w:tabs>
          <w:tab w:val="left" w:pos="6375"/>
          <w:tab w:val="left" w:pos="6480"/>
          <w:tab w:val="left" w:pos="6915"/>
        </w:tabs>
      </w:pPr>
      <w:r w:rsidRPr="00587148">
        <w:t xml:space="preserve"> </w:t>
      </w:r>
    </w:p>
    <w:p w:rsidR="00C757D1" w:rsidRPr="00587148" w:rsidRDefault="00C361C0" w:rsidP="00C757D1">
      <w:pPr>
        <w:rPr>
          <w:b/>
        </w:rPr>
      </w:pPr>
      <w:r w:rsidRPr="00587148">
        <w:rPr>
          <w:b/>
        </w:rPr>
        <w:t xml:space="preserve"> </w:t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</w:p>
    <w:p w:rsidR="00C757D1" w:rsidRPr="00587148" w:rsidRDefault="00C757D1" w:rsidP="00C757D1">
      <w:pPr>
        <w:rPr>
          <w:b/>
        </w:rPr>
      </w:pPr>
      <w:r w:rsidRPr="00587148">
        <w:rPr>
          <w:b/>
        </w:rPr>
        <w:t>«Утверждаю»</w:t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  <w:t>«Согласовано»</w:t>
      </w:r>
    </w:p>
    <w:p w:rsidR="00C757D1" w:rsidRPr="00587148" w:rsidRDefault="009D5AC4" w:rsidP="00C757D1">
      <w:pPr>
        <w:tabs>
          <w:tab w:val="left" w:pos="6375"/>
          <w:tab w:val="left" w:pos="6480"/>
          <w:tab w:val="left" w:pos="6915"/>
        </w:tabs>
        <w:rPr>
          <w:b/>
        </w:rPr>
      </w:pPr>
      <w:r w:rsidRPr="00587148">
        <w:rPr>
          <w:b/>
        </w:rPr>
        <w:t xml:space="preserve"> </w:t>
      </w:r>
      <w:r w:rsidRPr="00587148">
        <w:rPr>
          <w:b/>
        </w:rPr>
        <w:tab/>
      </w:r>
    </w:p>
    <w:p w:rsidR="00C757D1" w:rsidRPr="00587148" w:rsidRDefault="00C757D1" w:rsidP="00C757D1">
      <w:pPr>
        <w:rPr>
          <w:b/>
        </w:rPr>
      </w:pPr>
      <w:r w:rsidRPr="00587148">
        <w:rPr>
          <w:b/>
        </w:rPr>
        <w:t xml:space="preserve"> </w:t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="009D5AC4" w:rsidRPr="00587148">
        <w:rPr>
          <w:b/>
        </w:rPr>
        <w:t xml:space="preserve"> </w:t>
      </w:r>
    </w:p>
    <w:p w:rsidR="00C757D1" w:rsidRPr="00587148" w:rsidRDefault="00631FEF" w:rsidP="00C757D1">
      <w:pPr>
        <w:tabs>
          <w:tab w:val="left" w:pos="6405"/>
        </w:tabs>
        <w:rPr>
          <w:b/>
        </w:rPr>
      </w:pPr>
      <w:r>
        <w:rPr>
          <w:b/>
        </w:rPr>
        <w:t xml:space="preserve"> ИП       Ермоленко</w:t>
      </w:r>
      <w:r w:rsidR="00C757D1" w:rsidRPr="00587148">
        <w:rPr>
          <w:b/>
        </w:rPr>
        <w:t xml:space="preserve"> Л. В.   </w:t>
      </w:r>
      <w:r w:rsidR="00C757D1" w:rsidRPr="00587148">
        <w:rPr>
          <w:b/>
        </w:rPr>
        <w:tab/>
        <w:t xml:space="preserve"> </w:t>
      </w:r>
      <w:r w:rsidR="00C61A2A">
        <w:rPr>
          <w:b/>
        </w:rPr>
        <w:t>Директор МБОУ ЕСОШ №7</w:t>
      </w:r>
      <w:r w:rsidR="00946690">
        <w:rPr>
          <w:b/>
        </w:rPr>
        <w:t xml:space="preserve">        </w:t>
      </w:r>
    </w:p>
    <w:p w:rsidR="00C757D1" w:rsidRPr="00587148" w:rsidRDefault="009D5AC4" w:rsidP="009D5AC4">
      <w:pPr>
        <w:tabs>
          <w:tab w:val="left" w:pos="6405"/>
        </w:tabs>
        <w:rPr>
          <w:b/>
        </w:rPr>
      </w:pPr>
      <w:r w:rsidRPr="00587148">
        <w:rPr>
          <w:b/>
        </w:rPr>
        <w:tab/>
      </w:r>
      <w:r w:rsidR="00FA3BC5" w:rsidRPr="00587148">
        <w:rPr>
          <w:b/>
        </w:rPr>
        <w:t xml:space="preserve"> </w:t>
      </w:r>
      <w:r w:rsidR="00AC0B20">
        <w:rPr>
          <w:b/>
        </w:rPr>
        <w:t>им.О.Казанского</w:t>
      </w:r>
    </w:p>
    <w:p w:rsidR="00C757D1" w:rsidRPr="00F34EDC" w:rsidRDefault="00466C70" w:rsidP="00466C70">
      <w:pPr>
        <w:tabs>
          <w:tab w:val="left" w:pos="6405"/>
        </w:tabs>
        <w:rPr>
          <w:b/>
        </w:rPr>
      </w:pPr>
      <w:r w:rsidRPr="00587148">
        <w:rPr>
          <w:b/>
        </w:rPr>
        <w:tab/>
      </w:r>
      <w:r w:rsidR="004C3D59">
        <w:rPr>
          <w:b/>
        </w:rPr>
        <w:t xml:space="preserve"> </w:t>
      </w:r>
      <w:r w:rsidR="00C61A2A">
        <w:rPr>
          <w:b/>
        </w:rPr>
        <w:t>Авилова О.В.</w:t>
      </w:r>
    </w:p>
    <w:p w:rsidR="00C757D1" w:rsidRPr="00587148" w:rsidRDefault="00C757D1" w:rsidP="00C757D1">
      <w:pPr>
        <w:tabs>
          <w:tab w:val="left" w:pos="6405"/>
        </w:tabs>
        <w:rPr>
          <w:b/>
        </w:rPr>
      </w:pPr>
      <w:r w:rsidRPr="00587148">
        <w:rPr>
          <w:b/>
        </w:rPr>
        <w:tab/>
        <w:t xml:space="preserve"> </w:t>
      </w:r>
    </w:p>
    <w:p w:rsidR="00C757D1" w:rsidRPr="00587148" w:rsidRDefault="00631FEF" w:rsidP="00C757D1">
      <w:pPr>
        <w:tabs>
          <w:tab w:val="left" w:pos="6405"/>
        </w:tabs>
        <w:rPr>
          <w:b/>
        </w:rPr>
      </w:pPr>
      <w:r>
        <w:rPr>
          <w:b/>
        </w:rPr>
        <w:t>« 31 »    августа 2020</w:t>
      </w:r>
      <w:r w:rsidR="00D754E4" w:rsidRPr="00587148">
        <w:rPr>
          <w:b/>
        </w:rPr>
        <w:t xml:space="preserve"> г.</w:t>
      </w:r>
      <w:r>
        <w:rPr>
          <w:b/>
        </w:rPr>
        <w:tab/>
        <w:t>« 31</w:t>
      </w:r>
      <w:r w:rsidR="00E66839">
        <w:rPr>
          <w:b/>
        </w:rPr>
        <w:t xml:space="preserve"> </w:t>
      </w:r>
      <w:r w:rsidR="006C6373" w:rsidRPr="00587148">
        <w:rPr>
          <w:b/>
        </w:rPr>
        <w:t>»</w:t>
      </w:r>
      <w:r w:rsidR="00587148">
        <w:rPr>
          <w:b/>
        </w:rPr>
        <w:t xml:space="preserve">  </w:t>
      </w:r>
      <w:r>
        <w:rPr>
          <w:b/>
        </w:rPr>
        <w:t xml:space="preserve"> августа 2020</w:t>
      </w:r>
      <w:r w:rsidR="00C757D1" w:rsidRPr="00587148">
        <w:rPr>
          <w:b/>
        </w:rPr>
        <w:t xml:space="preserve"> г.</w:t>
      </w:r>
    </w:p>
    <w:p w:rsidR="00C757D1" w:rsidRPr="00587148" w:rsidRDefault="00C757D1" w:rsidP="00C757D1">
      <w:pPr>
        <w:tabs>
          <w:tab w:val="left" w:pos="6375"/>
          <w:tab w:val="left" w:pos="6480"/>
          <w:tab w:val="left" w:pos="6915"/>
        </w:tabs>
        <w:rPr>
          <w:b/>
        </w:rPr>
      </w:pPr>
      <w:r w:rsidRPr="00587148">
        <w:rPr>
          <w:b/>
        </w:rPr>
        <w:t xml:space="preserve"> </w:t>
      </w:r>
    </w:p>
    <w:p w:rsidR="00C757D1" w:rsidRPr="00587148" w:rsidRDefault="00C757D1" w:rsidP="00C757D1">
      <w:pPr>
        <w:tabs>
          <w:tab w:val="left" w:pos="6375"/>
          <w:tab w:val="left" w:pos="6480"/>
          <w:tab w:val="left" w:pos="6915"/>
        </w:tabs>
        <w:jc w:val="center"/>
        <w:rPr>
          <w:b/>
        </w:rPr>
      </w:pPr>
    </w:p>
    <w:p w:rsidR="00C757D1" w:rsidRPr="00587148" w:rsidRDefault="00C757D1" w:rsidP="00682F44">
      <w:pPr>
        <w:jc w:val="center"/>
        <w:rPr>
          <w:b/>
        </w:rPr>
      </w:pPr>
      <w:r w:rsidRPr="00587148">
        <w:rPr>
          <w:b/>
          <w:sz w:val="28"/>
          <w:szCs w:val="28"/>
        </w:rPr>
        <w:t>Примерное 2-х недельное меню горячих</w:t>
      </w:r>
    </w:p>
    <w:p w:rsidR="00C757D1" w:rsidRPr="00587148" w:rsidRDefault="00C757D1" w:rsidP="00682F44">
      <w:pPr>
        <w:jc w:val="center"/>
        <w:rPr>
          <w:b/>
          <w:sz w:val="28"/>
          <w:szCs w:val="28"/>
        </w:rPr>
      </w:pPr>
      <w:r w:rsidRPr="00587148">
        <w:rPr>
          <w:b/>
          <w:sz w:val="28"/>
          <w:szCs w:val="28"/>
        </w:rPr>
        <w:t>завтраков для организации</w:t>
      </w:r>
      <w:r w:rsidR="00E66839">
        <w:rPr>
          <w:b/>
          <w:sz w:val="28"/>
          <w:szCs w:val="28"/>
        </w:rPr>
        <w:t xml:space="preserve">  </w:t>
      </w:r>
      <w:r w:rsidR="00587148">
        <w:rPr>
          <w:b/>
          <w:sz w:val="28"/>
          <w:szCs w:val="28"/>
        </w:rPr>
        <w:t xml:space="preserve">питания детей из многодетных  </w:t>
      </w:r>
      <w:r w:rsidRPr="00587148">
        <w:rPr>
          <w:b/>
          <w:sz w:val="28"/>
          <w:szCs w:val="28"/>
        </w:rPr>
        <w:t xml:space="preserve"> малообес</w:t>
      </w:r>
      <w:r w:rsidR="009D5AC4" w:rsidRPr="00587148">
        <w:rPr>
          <w:b/>
          <w:sz w:val="28"/>
          <w:szCs w:val="28"/>
        </w:rPr>
        <w:t>печенных семей</w:t>
      </w:r>
      <w:r w:rsidR="00466C70" w:rsidRPr="00587148">
        <w:rPr>
          <w:b/>
          <w:sz w:val="28"/>
          <w:szCs w:val="28"/>
        </w:rPr>
        <w:t xml:space="preserve"> в МБОУ Егорлыкская</w:t>
      </w:r>
      <w:r w:rsidR="009D5AC4" w:rsidRPr="00587148">
        <w:rPr>
          <w:b/>
          <w:sz w:val="28"/>
          <w:szCs w:val="28"/>
        </w:rPr>
        <w:t xml:space="preserve"> </w:t>
      </w:r>
      <w:r w:rsidR="00AC0B20">
        <w:rPr>
          <w:b/>
          <w:sz w:val="28"/>
          <w:szCs w:val="28"/>
        </w:rPr>
        <w:t>СОШ №7 им.О.Казанского</w:t>
      </w:r>
    </w:p>
    <w:p w:rsidR="00C757D1" w:rsidRPr="00587148" w:rsidRDefault="00F64EDC" w:rsidP="00682F44">
      <w:pPr>
        <w:jc w:val="center"/>
        <w:rPr>
          <w:b/>
          <w:sz w:val="28"/>
          <w:szCs w:val="28"/>
        </w:rPr>
      </w:pPr>
      <w:r w:rsidRPr="00587148">
        <w:rPr>
          <w:b/>
          <w:sz w:val="28"/>
          <w:szCs w:val="28"/>
        </w:rPr>
        <w:t xml:space="preserve">на </w:t>
      </w:r>
      <w:r w:rsidR="00631FEF">
        <w:rPr>
          <w:b/>
          <w:sz w:val="28"/>
          <w:szCs w:val="28"/>
        </w:rPr>
        <w:t>2020-2021</w:t>
      </w:r>
      <w:r w:rsidR="00C757D1" w:rsidRPr="00587148">
        <w:rPr>
          <w:b/>
          <w:sz w:val="28"/>
          <w:szCs w:val="28"/>
        </w:rPr>
        <w:t xml:space="preserve"> учебный год</w:t>
      </w:r>
    </w:p>
    <w:p w:rsidR="006D52D1" w:rsidRPr="00587148" w:rsidRDefault="002A01CD" w:rsidP="00682F44">
      <w:pPr>
        <w:tabs>
          <w:tab w:val="left" w:pos="3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Возраст 11</w:t>
      </w:r>
      <w:r w:rsidR="00946690">
        <w:rPr>
          <w:b/>
          <w:sz w:val="28"/>
          <w:szCs w:val="28"/>
        </w:rPr>
        <w:t xml:space="preserve"> </w:t>
      </w:r>
      <w:r w:rsidR="006A36D7">
        <w:rPr>
          <w:b/>
          <w:sz w:val="28"/>
          <w:szCs w:val="28"/>
        </w:rPr>
        <w:t>лет</w:t>
      </w:r>
      <w:r w:rsidR="001C701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 старше</w:t>
      </w:r>
    </w:p>
    <w:p w:rsidR="006D52D1" w:rsidRPr="00587148" w:rsidRDefault="006D52D1" w:rsidP="00682F44">
      <w:pPr>
        <w:jc w:val="center"/>
        <w:rPr>
          <w:b/>
          <w:sz w:val="28"/>
          <w:szCs w:val="28"/>
        </w:rPr>
      </w:pPr>
    </w:p>
    <w:tbl>
      <w:tblPr>
        <w:tblW w:w="11363" w:type="dxa"/>
        <w:tblInd w:w="-1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00"/>
        <w:gridCol w:w="2367"/>
        <w:gridCol w:w="1275"/>
        <w:gridCol w:w="851"/>
        <w:gridCol w:w="850"/>
        <w:gridCol w:w="993"/>
        <w:gridCol w:w="1134"/>
        <w:gridCol w:w="1275"/>
        <w:gridCol w:w="1418"/>
      </w:tblGrid>
      <w:tr w:rsidR="003D3641" w:rsidRPr="00587148" w:rsidTr="003D3641">
        <w:tc>
          <w:tcPr>
            <w:tcW w:w="1200" w:type="dxa"/>
            <w:shd w:val="clear" w:color="auto" w:fill="auto"/>
          </w:tcPr>
          <w:p w:rsidR="003D3641" w:rsidRPr="00587148" w:rsidRDefault="004C3D59" w:rsidP="00A40A1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Сборник  рецептур Марчук </w:t>
            </w:r>
            <w:r w:rsidR="003D3641" w:rsidRPr="00587148">
              <w:rPr>
                <w:b/>
                <w:sz w:val="16"/>
                <w:szCs w:val="16"/>
              </w:rPr>
              <w:t>1996 г.</w:t>
            </w:r>
          </w:p>
          <w:p w:rsidR="003D3641" w:rsidRPr="00587148" w:rsidRDefault="004C3D59" w:rsidP="00A40A1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№ </w:t>
            </w:r>
            <w:proofErr w:type="spellStart"/>
            <w:r>
              <w:rPr>
                <w:b/>
                <w:sz w:val="16"/>
                <w:szCs w:val="16"/>
              </w:rPr>
              <w:t>рец</w:t>
            </w:r>
            <w:proofErr w:type="spellEnd"/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2367" w:type="dxa"/>
            <w:shd w:val="clear" w:color="auto" w:fill="auto"/>
          </w:tcPr>
          <w:p w:rsidR="003D3641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Наименование блюд</w:t>
            </w:r>
            <w:r w:rsidR="004C3D59"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4C3D59" w:rsidP="00A40A1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Масса порции</w:t>
            </w:r>
          </w:p>
          <w:p w:rsidR="003D3641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(гр.)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Белки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Жиры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Углеводы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4C3D59" w:rsidP="00A40A1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Энергетическая ценность</w:t>
            </w:r>
            <w:r w:rsidRPr="00587148">
              <w:rPr>
                <w:b/>
                <w:sz w:val="16"/>
                <w:szCs w:val="16"/>
              </w:rPr>
              <w:t xml:space="preserve"> </w:t>
            </w:r>
            <w:r w:rsidR="003D3641" w:rsidRPr="00587148">
              <w:rPr>
                <w:b/>
                <w:sz w:val="16"/>
                <w:szCs w:val="16"/>
              </w:rPr>
              <w:t>(ккал)</w:t>
            </w:r>
          </w:p>
        </w:tc>
        <w:tc>
          <w:tcPr>
            <w:tcW w:w="1275" w:type="dxa"/>
          </w:tcPr>
          <w:p w:rsidR="003D3641" w:rsidRPr="00587148" w:rsidRDefault="003D3641" w:rsidP="00D754E4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Витамины</w:t>
            </w:r>
          </w:p>
          <w:p w:rsidR="00D754E4" w:rsidRPr="00587148" w:rsidRDefault="003D3641" w:rsidP="00D754E4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(мг)</w:t>
            </w:r>
          </w:p>
          <w:p w:rsidR="00D754E4" w:rsidRPr="00587148" w:rsidRDefault="00D754E4" w:rsidP="00D754E4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D754E4">
            <w:pPr>
              <w:rPr>
                <w:b/>
                <w:sz w:val="16"/>
                <w:szCs w:val="16"/>
              </w:rPr>
            </w:pPr>
          </w:p>
          <w:p w:rsidR="00D754E4" w:rsidRPr="004C3D59" w:rsidRDefault="00D754E4" w:rsidP="00D754E4">
            <w:pPr>
              <w:rPr>
                <w:b/>
                <w:sz w:val="16"/>
                <w:szCs w:val="16"/>
              </w:rPr>
            </w:pPr>
          </w:p>
          <w:p w:rsidR="00D754E4" w:rsidRPr="004C3D59" w:rsidRDefault="00D754E4" w:rsidP="00D754E4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  <w:lang w:val="en-US"/>
              </w:rPr>
              <w:t>B</w:t>
            </w:r>
            <w:r w:rsidRPr="004C3D59">
              <w:rPr>
                <w:b/>
                <w:sz w:val="16"/>
                <w:szCs w:val="16"/>
              </w:rPr>
              <w:t xml:space="preserve">1   </w:t>
            </w:r>
            <w:r w:rsidRPr="00587148">
              <w:rPr>
                <w:b/>
                <w:sz w:val="16"/>
                <w:szCs w:val="16"/>
                <w:lang w:val="en-US"/>
              </w:rPr>
              <w:t>C</w:t>
            </w:r>
            <w:r w:rsidRPr="004C3D59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A</w:t>
            </w:r>
            <w:r w:rsidRPr="004C3D59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E</w:t>
            </w:r>
          </w:p>
        </w:tc>
        <w:tc>
          <w:tcPr>
            <w:tcW w:w="1418" w:type="dxa"/>
          </w:tcPr>
          <w:p w:rsidR="00D754E4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Минеральные вещества</w:t>
            </w:r>
            <w:r w:rsidR="00D754E4" w:rsidRPr="00587148">
              <w:rPr>
                <w:b/>
                <w:sz w:val="16"/>
                <w:szCs w:val="16"/>
              </w:rPr>
              <w:t xml:space="preserve">                  </w:t>
            </w:r>
            <w:r w:rsidRPr="00587148">
              <w:rPr>
                <w:b/>
                <w:sz w:val="16"/>
                <w:szCs w:val="16"/>
              </w:rPr>
              <w:t>(мг)</w:t>
            </w:r>
          </w:p>
          <w:p w:rsidR="00D754E4" w:rsidRPr="00587148" w:rsidRDefault="00D754E4" w:rsidP="00D754E4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D754E4">
            <w:pPr>
              <w:rPr>
                <w:b/>
                <w:sz w:val="16"/>
                <w:szCs w:val="16"/>
              </w:rPr>
            </w:pPr>
          </w:p>
          <w:p w:rsidR="00D754E4" w:rsidRPr="00587148" w:rsidRDefault="00D754E4" w:rsidP="00D754E4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  <w:lang w:val="en-US"/>
              </w:rPr>
              <w:t>Ca</w:t>
            </w:r>
            <w:r w:rsidRPr="00587148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P</w:t>
            </w:r>
            <w:r w:rsidRPr="00587148">
              <w:rPr>
                <w:b/>
                <w:sz w:val="16"/>
                <w:szCs w:val="16"/>
              </w:rPr>
              <w:t xml:space="preserve">  </w:t>
            </w:r>
            <w:r w:rsidR="003208B4" w:rsidRPr="00587148">
              <w:rPr>
                <w:b/>
                <w:sz w:val="16"/>
                <w:szCs w:val="16"/>
              </w:rPr>
              <w:t xml:space="preserve">  </w:t>
            </w:r>
            <w:r w:rsidRPr="00587148">
              <w:rPr>
                <w:b/>
                <w:sz w:val="16"/>
                <w:szCs w:val="16"/>
                <w:lang w:val="en-US"/>
              </w:rPr>
              <w:t>Mg</w:t>
            </w:r>
            <w:r w:rsidR="00587148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Fe</w:t>
            </w:r>
          </w:p>
        </w:tc>
      </w:tr>
      <w:tr w:rsidR="003D3641" w:rsidRPr="00587148" w:rsidTr="00F10D72">
        <w:trPr>
          <w:trHeight w:val="1153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631FE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685 ,687</w:t>
            </w:r>
          </w:p>
          <w:p w:rsidR="00631FEF" w:rsidRDefault="00631FEF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3D3641" w:rsidRPr="00587148" w:rsidRDefault="003D3641" w:rsidP="00631FEF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Default="00631FE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1-й день</w:t>
            </w:r>
          </w:p>
          <w:p w:rsidR="00631FEF" w:rsidRPr="00631FEF" w:rsidRDefault="00631FEF" w:rsidP="006D52D1">
            <w:pPr>
              <w:rPr>
                <w:sz w:val="16"/>
                <w:szCs w:val="16"/>
              </w:rPr>
            </w:pPr>
            <w:r w:rsidRPr="00631FEF">
              <w:rPr>
                <w:sz w:val="16"/>
                <w:szCs w:val="16"/>
              </w:rPr>
              <w:t>Ватрушка с творожным фаршем</w:t>
            </w: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631FEF" w:rsidRDefault="00631FE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631FEF" w:rsidRDefault="00631FEF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631FEF" w:rsidRDefault="00631FE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11,4</w:t>
            </w:r>
          </w:p>
          <w:p w:rsidR="0063511F" w:rsidRDefault="0063511F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631FEF" w:rsidRDefault="00631FE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10,9</w:t>
            </w:r>
          </w:p>
          <w:p w:rsidR="00631FEF" w:rsidRDefault="00631FEF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631FEF" w:rsidRDefault="00631FE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11,2</w:t>
            </w:r>
          </w:p>
          <w:p w:rsidR="00631FEF" w:rsidRDefault="00631FEF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631FEF" w:rsidRDefault="00631FE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266</w:t>
            </w:r>
          </w:p>
          <w:p w:rsidR="00631FEF" w:rsidRDefault="00631FEF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</w:tc>
        <w:tc>
          <w:tcPr>
            <w:tcW w:w="1275" w:type="dxa"/>
          </w:tcPr>
          <w:p w:rsidR="003208B4" w:rsidRPr="00587148" w:rsidRDefault="003208B4" w:rsidP="006D52D1">
            <w:pPr>
              <w:rPr>
                <w:sz w:val="16"/>
                <w:szCs w:val="16"/>
              </w:rPr>
            </w:pPr>
          </w:p>
          <w:p w:rsidR="003208B4" w:rsidRPr="00587148" w:rsidRDefault="003208B4" w:rsidP="003208B4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0,01   0     0     0</w:t>
            </w:r>
          </w:p>
          <w:p w:rsidR="00631FEF" w:rsidRDefault="00631FEF" w:rsidP="003208B4">
            <w:pPr>
              <w:rPr>
                <w:sz w:val="16"/>
                <w:szCs w:val="16"/>
              </w:rPr>
            </w:pPr>
          </w:p>
          <w:p w:rsidR="0078284A" w:rsidRPr="00587148" w:rsidRDefault="003208B4" w:rsidP="003208B4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3D3641" w:rsidRPr="00587148" w:rsidRDefault="003D3641" w:rsidP="0078284A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D754E4" w:rsidRPr="00587148" w:rsidRDefault="00D754E4" w:rsidP="006D52D1">
            <w:pPr>
              <w:rPr>
                <w:sz w:val="16"/>
                <w:szCs w:val="16"/>
              </w:rPr>
            </w:pPr>
          </w:p>
          <w:p w:rsidR="003D3641" w:rsidRPr="00587148" w:rsidRDefault="00D754E4" w:rsidP="00D754E4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</w:t>
            </w:r>
            <w:r w:rsidR="003208B4" w:rsidRPr="00587148">
              <w:rPr>
                <w:sz w:val="16"/>
                <w:szCs w:val="16"/>
              </w:rPr>
              <w:t xml:space="preserve">,9  39,5   5   </w:t>
            </w:r>
            <w:r w:rsidR="00587148" w:rsidRPr="00587148">
              <w:rPr>
                <w:sz w:val="16"/>
                <w:szCs w:val="16"/>
              </w:rPr>
              <w:t xml:space="preserve"> </w:t>
            </w:r>
            <w:r w:rsidR="003208B4" w:rsidRPr="00587148">
              <w:rPr>
                <w:sz w:val="16"/>
                <w:szCs w:val="16"/>
              </w:rPr>
              <w:t xml:space="preserve">  0,4</w:t>
            </w:r>
          </w:p>
          <w:p w:rsidR="00631FEF" w:rsidRDefault="00631FEF" w:rsidP="00D754E4">
            <w:pPr>
              <w:rPr>
                <w:sz w:val="16"/>
                <w:szCs w:val="16"/>
              </w:rPr>
            </w:pPr>
          </w:p>
          <w:p w:rsidR="0078284A" w:rsidRPr="00587148" w:rsidRDefault="003208B4" w:rsidP="00D754E4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D754E4" w:rsidRPr="00587148" w:rsidRDefault="00D754E4" w:rsidP="0078284A">
            <w:pPr>
              <w:rPr>
                <w:sz w:val="16"/>
                <w:szCs w:val="16"/>
              </w:rPr>
            </w:pPr>
          </w:p>
        </w:tc>
      </w:tr>
      <w:tr w:rsidR="003D3641" w:rsidRPr="00587148" w:rsidTr="003D3641">
        <w:trPr>
          <w:trHeight w:val="464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631FE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11,7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631FE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10,9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5B33D6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21,5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5B33D6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326,00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3D3641">
        <w:trPr>
          <w:trHeight w:val="1260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Табл. 4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  <w:p w:rsidR="003D3641" w:rsidRPr="00587148" w:rsidRDefault="005B33D6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585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2-й день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Каша рисовая</w:t>
            </w:r>
            <w:r w:rsidR="00585E49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молочная</w:t>
            </w:r>
          </w:p>
          <w:p w:rsidR="005B33D6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Батон пшеничный            </w:t>
            </w:r>
          </w:p>
          <w:p w:rsidR="003D3641" w:rsidRPr="005B33D6" w:rsidRDefault="005B33D6" w:rsidP="005B33D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Компот из свежих фруктов </w:t>
            </w:r>
            <w:proofErr w:type="spellStart"/>
            <w:r>
              <w:rPr>
                <w:sz w:val="16"/>
                <w:szCs w:val="16"/>
              </w:rPr>
              <w:t>витаминизироавнный</w:t>
            </w:r>
            <w:proofErr w:type="spellEnd"/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3,25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3D3641" w:rsidRPr="00587148" w:rsidRDefault="005B33D6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8,02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3D3641" w:rsidRPr="00587148" w:rsidRDefault="005B33D6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21,08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3D3641" w:rsidRPr="00587148" w:rsidRDefault="005B33D6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5B33D6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149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  <w:p w:rsidR="003D3641" w:rsidRPr="00587148" w:rsidRDefault="005B33D6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</w:tc>
        <w:tc>
          <w:tcPr>
            <w:tcW w:w="1275" w:type="dxa"/>
          </w:tcPr>
          <w:p w:rsidR="0078284A" w:rsidRPr="00587148" w:rsidRDefault="0078284A" w:rsidP="006D52D1">
            <w:pPr>
              <w:rPr>
                <w:sz w:val="16"/>
                <w:szCs w:val="16"/>
              </w:rPr>
            </w:pPr>
          </w:p>
          <w:p w:rsidR="0078284A" w:rsidRPr="00587148" w:rsidRDefault="00744D27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0,2   0     20,0  0</w:t>
            </w:r>
          </w:p>
          <w:p w:rsidR="0078284A" w:rsidRPr="00587148" w:rsidRDefault="0078284A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3D3641" w:rsidRPr="00587148" w:rsidRDefault="0078284A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0,02 0,02  0     0</w:t>
            </w:r>
          </w:p>
        </w:tc>
        <w:tc>
          <w:tcPr>
            <w:tcW w:w="1418" w:type="dxa"/>
          </w:tcPr>
          <w:p w:rsidR="0078284A" w:rsidRPr="00587148" w:rsidRDefault="0078284A" w:rsidP="006D52D1">
            <w:pPr>
              <w:rPr>
                <w:sz w:val="16"/>
                <w:szCs w:val="16"/>
              </w:rPr>
            </w:pPr>
          </w:p>
          <w:p w:rsidR="0078284A" w:rsidRPr="00587148" w:rsidRDefault="00744D27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4,7  50  16      0,36</w:t>
            </w:r>
          </w:p>
          <w:p w:rsidR="0078284A" w:rsidRPr="00587148" w:rsidRDefault="0078284A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9     30  12      0,58</w:t>
            </w:r>
          </w:p>
          <w:p w:rsidR="003D3641" w:rsidRPr="00587148" w:rsidRDefault="0078284A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12   2,4   0      </w:t>
            </w:r>
            <w:r w:rsid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>0,8</w:t>
            </w:r>
          </w:p>
        </w:tc>
      </w:tr>
      <w:tr w:rsidR="003D3641" w:rsidRPr="00587148" w:rsidTr="003D3641">
        <w:trPr>
          <w:trHeight w:val="386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5B33D6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5,95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5B33D6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8,32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5B33D6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73,08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5B33D6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365</w:t>
            </w:r>
            <w:r w:rsidR="003D3641" w:rsidRPr="00587148">
              <w:rPr>
                <w:b/>
                <w:sz w:val="16"/>
                <w:szCs w:val="16"/>
              </w:rPr>
              <w:t>,00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3D3641">
        <w:trPr>
          <w:trHeight w:val="1260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472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Пром.пр</w:t>
            </w:r>
            <w:proofErr w:type="spellEnd"/>
            <w:r w:rsidR="005B33D6">
              <w:rPr>
                <w:b/>
                <w:sz w:val="16"/>
                <w:szCs w:val="16"/>
              </w:rPr>
              <w:t xml:space="preserve"> .   629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3-й день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Картофельное пюре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Икра из кабачков</w:t>
            </w:r>
          </w:p>
          <w:p w:rsidR="003D3641" w:rsidRPr="00587148" w:rsidRDefault="005B33D6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Чай с сахаром                               Батон </w:t>
            </w:r>
            <w:r w:rsidR="003D3641" w:rsidRPr="00587148">
              <w:rPr>
                <w:sz w:val="16"/>
                <w:szCs w:val="16"/>
              </w:rPr>
              <w:t xml:space="preserve"> пшеничный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3D3641" w:rsidRPr="00587148" w:rsidRDefault="0098041D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="003D3641" w:rsidRPr="00587148">
              <w:rPr>
                <w:sz w:val="16"/>
                <w:szCs w:val="16"/>
              </w:rPr>
              <w:t>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  <w:r w:rsidR="005B33D6">
              <w:rPr>
                <w:sz w:val="16"/>
                <w:szCs w:val="16"/>
              </w:rPr>
              <w:t xml:space="preserve">                          </w:t>
            </w:r>
            <w:r w:rsidRPr="00587148">
              <w:rPr>
                <w:sz w:val="16"/>
                <w:szCs w:val="16"/>
              </w:rPr>
              <w:t>40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2,26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</w:t>
            </w:r>
            <w:r w:rsidR="00F34EDC">
              <w:rPr>
                <w:sz w:val="16"/>
                <w:szCs w:val="16"/>
              </w:rPr>
              <w:t>,</w:t>
            </w:r>
            <w:r w:rsidRPr="00587148">
              <w:rPr>
                <w:sz w:val="16"/>
                <w:szCs w:val="16"/>
              </w:rPr>
              <w:t>1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6,53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3D3641" w:rsidRPr="00587148" w:rsidRDefault="005B33D6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D3641" w:rsidRPr="00587148">
              <w:rPr>
                <w:sz w:val="16"/>
                <w:szCs w:val="16"/>
              </w:rPr>
              <w:t>,3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14,66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2,5</w:t>
            </w:r>
          </w:p>
          <w:p w:rsidR="005B33D6" w:rsidRDefault="005B33D6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109,06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5,4</w:t>
            </w:r>
          </w:p>
          <w:p w:rsidR="003D3641" w:rsidRPr="00587148" w:rsidRDefault="005B33D6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</w:tc>
        <w:tc>
          <w:tcPr>
            <w:tcW w:w="1275" w:type="dxa"/>
          </w:tcPr>
          <w:p w:rsidR="00744D27" w:rsidRPr="00587148" w:rsidRDefault="00744D27" w:rsidP="006D52D1">
            <w:pPr>
              <w:rPr>
                <w:sz w:val="16"/>
                <w:szCs w:val="16"/>
              </w:rPr>
            </w:pPr>
          </w:p>
          <w:p w:rsidR="00744D27" w:rsidRPr="00587148" w:rsidRDefault="00744D27" w:rsidP="00744D27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0,14 18 25,5 0,1</w:t>
            </w:r>
          </w:p>
          <w:p w:rsidR="00BB4DE8" w:rsidRPr="00587148" w:rsidRDefault="00744D27" w:rsidP="00744D27">
            <w:pPr>
              <w:tabs>
                <w:tab w:val="left" w:pos="984"/>
              </w:tabs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0,7    9   12   0,2</w:t>
            </w: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</w:t>
            </w:r>
            <w:r w:rsidR="00585E49">
              <w:rPr>
                <w:sz w:val="16"/>
                <w:szCs w:val="16"/>
              </w:rPr>
              <w:t xml:space="preserve">,2   </w:t>
            </w:r>
            <w:r w:rsidRPr="00587148">
              <w:rPr>
                <w:sz w:val="16"/>
                <w:szCs w:val="16"/>
              </w:rPr>
              <w:t xml:space="preserve"> 0</w:t>
            </w:r>
            <w:r w:rsidR="00585E49">
              <w:rPr>
                <w:sz w:val="16"/>
                <w:szCs w:val="16"/>
              </w:rPr>
              <w:t xml:space="preserve">,2   </w:t>
            </w:r>
            <w:r w:rsidRPr="00587148">
              <w:rPr>
                <w:sz w:val="16"/>
                <w:szCs w:val="16"/>
              </w:rPr>
              <w:t>0     0</w:t>
            </w:r>
          </w:p>
          <w:p w:rsidR="003D3641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0,02  0    0      0</w:t>
            </w:r>
          </w:p>
        </w:tc>
        <w:tc>
          <w:tcPr>
            <w:tcW w:w="1418" w:type="dxa"/>
          </w:tcPr>
          <w:p w:rsidR="00744D27" w:rsidRPr="00587148" w:rsidRDefault="00744D27" w:rsidP="006D52D1">
            <w:pPr>
              <w:rPr>
                <w:sz w:val="16"/>
                <w:szCs w:val="16"/>
              </w:rPr>
            </w:pPr>
          </w:p>
          <w:p w:rsidR="00744D27" w:rsidRPr="00587148" w:rsidRDefault="00744D27" w:rsidP="00744D27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36,9 86  27,7  1,01</w:t>
            </w:r>
          </w:p>
          <w:p w:rsidR="00744D27" w:rsidRPr="00587148" w:rsidRDefault="00744D27" w:rsidP="00744D27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16   42    12    0,6</w:t>
            </w:r>
          </w:p>
          <w:p w:rsidR="00BB4DE8" w:rsidRPr="00587148" w:rsidRDefault="00585E49" w:rsidP="00744D2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12   2,4    0     0,8</w:t>
            </w:r>
          </w:p>
          <w:p w:rsidR="003D3641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9      30  12    0,58</w:t>
            </w:r>
          </w:p>
        </w:tc>
      </w:tr>
      <w:tr w:rsidR="003D3641" w:rsidRPr="00587148" w:rsidTr="003D3641">
        <w:trPr>
          <w:trHeight w:val="297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F34EDC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10,0</w:t>
            </w:r>
            <w:r w:rsidR="003D3641" w:rsidRPr="00587148">
              <w:rPr>
                <w:b/>
                <w:sz w:val="16"/>
                <w:szCs w:val="16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8,13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5B33D6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48,56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5B33D6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249,46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3D3641">
        <w:trPr>
          <w:trHeight w:val="1259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682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642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4-й день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Оладьи со сгущенным молоком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Какао с молоком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98041D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  <w:r w:rsidR="005B33D6">
              <w:rPr>
                <w:sz w:val="16"/>
                <w:szCs w:val="16"/>
              </w:rPr>
              <w:t>0/2</w:t>
            </w:r>
            <w:r w:rsidR="003D3641" w:rsidRPr="00587148">
              <w:rPr>
                <w:sz w:val="16"/>
                <w:szCs w:val="16"/>
              </w:rPr>
              <w:t>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7,33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3,86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9,2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51,93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32,53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314,6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190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BB4DE8" w:rsidRPr="00587148" w:rsidRDefault="00BB4DE8" w:rsidP="006D52D1">
            <w:pPr>
              <w:rPr>
                <w:sz w:val="16"/>
                <w:szCs w:val="16"/>
              </w:rPr>
            </w:pP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0,9   0    0   0,2</w:t>
            </w: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</w:p>
          <w:p w:rsidR="003D3641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0,4  1,3 0,01  0</w:t>
            </w:r>
          </w:p>
        </w:tc>
        <w:tc>
          <w:tcPr>
            <w:tcW w:w="1418" w:type="dxa"/>
          </w:tcPr>
          <w:p w:rsidR="00BB4DE8" w:rsidRPr="00587148" w:rsidRDefault="00BB4DE8" w:rsidP="006D52D1">
            <w:pPr>
              <w:rPr>
                <w:sz w:val="16"/>
                <w:szCs w:val="16"/>
              </w:rPr>
            </w:pP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29  69  29,4    0,88</w:t>
            </w: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</w:p>
          <w:p w:rsidR="003D3641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122  90  14     0,56</w:t>
            </w:r>
          </w:p>
        </w:tc>
      </w:tr>
      <w:tr w:rsidR="003D3641" w:rsidRPr="00587148" w:rsidTr="003D3641">
        <w:trPr>
          <w:trHeight w:val="274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6A36D7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11,19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6A36D7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14,4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6A36D7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84,46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6A36D7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504,</w:t>
            </w:r>
            <w:r w:rsidR="003D3641" w:rsidRPr="00587148">
              <w:rPr>
                <w:b/>
                <w:sz w:val="16"/>
                <w:szCs w:val="16"/>
              </w:rPr>
              <w:t>6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3D3641">
        <w:trPr>
          <w:trHeight w:val="1260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таб. 4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F34EDC" w:rsidRDefault="00F34EDC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5-й ден</w:t>
            </w:r>
            <w:r w:rsidR="00066349">
              <w:rPr>
                <w:b/>
                <w:sz w:val="16"/>
                <w:szCs w:val="16"/>
              </w:rPr>
              <w:t>ь</w:t>
            </w: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манная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Хлеб ржаной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8,68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40,65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</w:t>
            </w: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</w:tc>
        <w:tc>
          <w:tcPr>
            <w:tcW w:w="1275" w:type="dxa"/>
          </w:tcPr>
          <w:p w:rsidR="00BB4DE8" w:rsidRPr="00587148" w:rsidRDefault="00BB4DE8" w:rsidP="006D52D1">
            <w:pPr>
              <w:rPr>
                <w:sz w:val="16"/>
                <w:szCs w:val="16"/>
              </w:rPr>
            </w:pPr>
          </w:p>
          <w:p w:rsidR="00BB4DE8" w:rsidRPr="00587148" w:rsidRDefault="00531530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0,01    0    0     0</w:t>
            </w: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      </w:t>
            </w:r>
            <w:r w:rsidR="00531530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 0    0     0</w:t>
            </w:r>
          </w:p>
          <w:p w:rsidR="003D3641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0,02    0 </w:t>
            </w:r>
            <w:r w:rsidR="00531530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 0     0</w:t>
            </w:r>
          </w:p>
        </w:tc>
        <w:tc>
          <w:tcPr>
            <w:tcW w:w="1418" w:type="dxa"/>
          </w:tcPr>
          <w:p w:rsidR="00531530" w:rsidRPr="00587148" w:rsidRDefault="00531530" w:rsidP="00BB4DE8">
            <w:pPr>
              <w:rPr>
                <w:sz w:val="16"/>
                <w:szCs w:val="16"/>
              </w:rPr>
            </w:pPr>
          </w:p>
          <w:p w:rsidR="00BB4DE8" w:rsidRPr="00587148" w:rsidRDefault="00531530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5,9   39,5    5    0,4 </w:t>
            </w: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6      0    </w:t>
            </w:r>
            <w:r w:rsidR="00531530" w:rsidRPr="00587148">
              <w:rPr>
                <w:sz w:val="16"/>
                <w:szCs w:val="16"/>
              </w:rPr>
              <w:t xml:space="preserve">   </w:t>
            </w:r>
            <w:r w:rsidRPr="00587148">
              <w:rPr>
                <w:sz w:val="16"/>
                <w:szCs w:val="16"/>
              </w:rPr>
              <w:t xml:space="preserve">0   </w:t>
            </w:r>
            <w:r w:rsidR="00531530" w:rsidRPr="00587148">
              <w:rPr>
                <w:sz w:val="16"/>
                <w:szCs w:val="16"/>
              </w:rPr>
              <w:t xml:space="preserve">  </w:t>
            </w:r>
            <w:r w:rsidRPr="00587148">
              <w:rPr>
                <w:sz w:val="16"/>
                <w:szCs w:val="16"/>
              </w:rPr>
              <w:t xml:space="preserve"> 0,4</w:t>
            </w:r>
          </w:p>
          <w:p w:rsidR="003D3641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9     </w:t>
            </w:r>
            <w:r w:rsidR="00531530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30  </w:t>
            </w:r>
            <w:r w:rsidR="00531530" w:rsidRPr="00587148">
              <w:rPr>
                <w:sz w:val="16"/>
                <w:szCs w:val="16"/>
              </w:rPr>
              <w:t xml:space="preserve">  </w:t>
            </w:r>
            <w:r w:rsidRPr="00587148">
              <w:rPr>
                <w:sz w:val="16"/>
                <w:szCs w:val="16"/>
              </w:rPr>
              <w:t>12   0,58</w:t>
            </w:r>
          </w:p>
        </w:tc>
      </w:tr>
      <w:tr w:rsidR="003D3641" w:rsidRPr="00587148" w:rsidTr="003D3641">
        <w:trPr>
          <w:trHeight w:val="160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066349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9,2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066349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8,98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F34EDC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67</w:t>
            </w:r>
            <w:r w:rsidR="003D3641" w:rsidRPr="00587148">
              <w:rPr>
                <w:b/>
                <w:sz w:val="16"/>
                <w:szCs w:val="16"/>
              </w:rPr>
              <w:t>,</w:t>
            </w:r>
            <w:r>
              <w:rPr>
                <w:b/>
                <w:sz w:val="16"/>
                <w:szCs w:val="16"/>
              </w:rPr>
              <w:t>1</w:t>
            </w:r>
            <w:r w:rsidR="003D3641" w:rsidRPr="00587148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F34EDC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385,00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3D3641">
        <w:trPr>
          <w:trHeight w:val="1120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685, 687</w:t>
            </w:r>
          </w:p>
          <w:p w:rsidR="003D3641" w:rsidRPr="00587148" w:rsidRDefault="0063511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591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6-й день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Пирожок сдобный с повидлом</w:t>
            </w:r>
          </w:p>
          <w:p w:rsidR="003D3641" w:rsidRPr="00587148" w:rsidRDefault="0063511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Кисель плодово-ягодный 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63511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3,8</w:t>
            </w:r>
          </w:p>
          <w:p w:rsidR="003D3641" w:rsidRPr="00587148" w:rsidRDefault="0063511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37,1</w:t>
            </w:r>
          </w:p>
          <w:p w:rsidR="003D3641" w:rsidRPr="00587148" w:rsidRDefault="0063511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42,1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192</w:t>
            </w:r>
          </w:p>
          <w:p w:rsidR="003D3641" w:rsidRPr="00587148" w:rsidRDefault="0063511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</w:t>
            </w:r>
          </w:p>
        </w:tc>
        <w:tc>
          <w:tcPr>
            <w:tcW w:w="1275" w:type="dxa"/>
          </w:tcPr>
          <w:p w:rsidR="00531530" w:rsidRPr="00587148" w:rsidRDefault="00531530" w:rsidP="00531530">
            <w:pPr>
              <w:rPr>
                <w:sz w:val="16"/>
                <w:szCs w:val="16"/>
              </w:rPr>
            </w:pPr>
          </w:p>
          <w:p w:rsidR="00531530" w:rsidRPr="00587148" w:rsidRDefault="00587148" w:rsidP="0053153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0,03  0   </w:t>
            </w:r>
            <w:r w:rsidR="00531530" w:rsidRPr="00587148">
              <w:rPr>
                <w:sz w:val="16"/>
                <w:szCs w:val="16"/>
              </w:rPr>
              <w:t xml:space="preserve"> 0    0</w:t>
            </w:r>
            <w:r>
              <w:rPr>
                <w:sz w:val="16"/>
                <w:szCs w:val="16"/>
              </w:rPr>
              <w:t>,5</w:t>
            </w:r>
            <w:r w:rsidR="00531530" w:rsidRPr="00587148">
              <w:rPr>
                <w:sz w:val="16"/>
                <w:szCs w:val="16"/>
              </w:rPr>
              <w:t xml:space="preserve"> </w:t>
            </w:r>
          </w:p>
          <w:p w:rsidR="003D3641" w:rsidRPr="00587148" w:rsidRDefault="00531530" w:rsidP="00531530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0      0       0     0</w:t>
            </w:r>
          </w:p>
        </w:tc>
        <w:tc>
          <w:tcPr>
            <w:tcW w:w="1418" w:type="dxa"/>
          </w:tcPr>
          <w:p w:rsidR="00531530" w:rsidRPr="00587148" w:rsidRDefault="00531530" w:rsidP="00531530">
            <w:pPr>
              <w:rPr>
                <w:sz w:val="16"/>
                <w:szCs w:val="16"/>
              </w:rPr>
            </w:pPr>
          </w:p>
          <w:p w:rsidR="00531530" w:rsidRPr="00587148" w:rsidRDefault="00531530" w:rsidP="00531530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10   41,6 132   0,6  </w:t>
            </w:r>
          </w:p>
          <w:p w:rsidR="003D3641" w:rsidRPr="00587148" w:rsidRDefault="00531530" w:rsidP="00531530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6     0      0        0,4</w:t>
            </w:r>
          </w:p>
        </w:tc>
      </w:tr>
      <w:tr w:rsidR="003D3641" w:rsidRPr="00587148" w:rsidTr="003D3641">
        <w:trPr>
          <w:trHeight w:val="200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63511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3,8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63511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3,3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63511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79,2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63511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355,00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587148">
        <w:trPr>
          <w:trHeight w:val="1191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413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469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588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7-й день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Капуста тушенная 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Макароны отварные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Компот из смеси сухофруктов</w:t>
            </w:r>
            <w:r w:rsidR="00585E49">
              <w:rPr>
                <w:sz w:val="16"/>
                <w:szCs w:val="16"/>
              </w:rPr>
              <w:t xml:space="preserve"> витаминизированный</w:t>
            </w:r>
          </w:p>
          <w:p w:rsidR="003D3641" w:rsidRPr="00587148" w:rsidRDefault="0063511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98041D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  <w:r w:rsidR="003D3641" w:rsidRPr="00587148">
              <w:rPr>
                <w:sz w:val="16"/>
                <w:szCs w:val="16"/>
              </w:rPr>
              <w:t>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6,87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8,2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6,37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29,37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35,8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154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210,3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141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136821" w:rsidRPr="00587148" w:rsidRDefault="00FE116C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0,7   9  12     0,2</w:t>
            </w:r>
          </w:p>
          <w:p w:rsidR="00136821" w:rsidRPr="00587148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0,06  0     0    21</w:t>
            </w:r>
          </w:p>
          <w:p w:rsidR="00136821" w:rsidRPr="00587148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0,02  0,02  0    0</w:t>
            </w:r>
          </w:p>
          <w:p w:rsidR="00585E49" w:rsidRDefault="00585E49" w:rsidP="00136821">
            <w:pPr>
              <w:rPr>
                <w:sz w:val="16"/>
                <w:szCs w:val="16"/>
              </w:rPr>
            </w:pPr>
          </w:p>
          <w:p w:rsidR="00FE116C" w:rsidRPr="00587148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0,02   0      0    0</w:t>
            </w:r>
          </w:p>
        </w:tc>
        <w:tc>
          <w:tcPr>
            <w:tcW w:w="1418" w:type="dxa"/>
          </w:tcPr>
          <w:p w:rsidR="00FE116C" w:rsidRPr="00587148" w:rsidRDefault="00FE116C" w:rsidP="006D52D1">
            <w:pPr>
              <w:rPr>
                <w:sz w:val="16"/>
                <w:szCs w:val="16"/>
              </w:rPr>
            </w:pPr>
          </w:p>
          <w:p w:rsidR="00136821" w:rsidRPr="00587148" w:rsidRDefault="00FE116C" w:rsidP="00FE116C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16   </w:t>
            </w:r>
            <w:r w:rsidR="00136821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42   12   </w:t>
            </w:r>
            <w:r w:rsidR="00136821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0,9   </w:t>
            </w:r>
          </w:p>
          <w:p w:rsidR="00136821" w:rsidRPr="00587148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4,86  37   21     1,1</w:t>
            </w:r>
          </w:p>
          <w:p w:rsidR="00136821" w:rsidRPr="00587148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12     2,4    0     0,8</w:t>
            </w:r>
          </w:p>
          <w:p w:rsidR="00585E49" w:rsidRDefault="00585E49" w:rsidP="00136821">
            <w:pPr>
              <w:rPr>
                <w:sz w:val="16"/>
                <w:szCs w:val="16"/>
              </w:rPr>
            </w:pPr>
          </w:p>
          <w:p w:rsidR="003D3641" w:rsidRPr="00587148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9       30    12  0,58</w:t>
            </w:r>
          </w:p>
        </w:tc>
      </w:tr>
      <w:tr w:rsidR="003D3641" w:rsidRPr="00587148" w:rsidTr="003D3641">
        <w:trPr>
          <w:trHeight w:val="526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15,97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14,87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87,77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580,3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3D3641">
        <w:trPr>
          <w:trHeight w:val="1140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685</w:t>
            </w:r>
          </w:p>
          <w:p w:rsidR="003D3641" w:rsidRPr="00587148" w:rsidRDefault="00F10D72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637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8-й день</w:t>
            </w:r>
          </w:p>
          <w:p w:rsidR="003D3641" w:rsidRPr="00587148" w:rsidRDefault="000663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Булочка сдобная </w:t>
            </w:r>
          </w:p>
          <w:p w:rsidR="003D3641" w:rsidRPr="00587148" w:rsidRDefault="00F10D72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 с молоком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F10D72" w:rsidRDefault="0098041D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F10D72" w:rsidRDefault="00F10D72" w:rsidP="00F10D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9,75</w:t>
            </w:r>
          </w:p>
          <w:p w:rsidR="003D3641" w:rsidRPr="00587148" w:rsidRDefault="00F10D72" w:rsidP="00F10D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2,8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12,37</w:t>
            </w:r>
          </w:p>
          <w:p w:rsidR="003D3641" w:rsidRPr="00587148" w:rsidRDefault="00F10D72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2,7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30,02</w:t>
            </w:r>
          </w:p>
          <w:p w:rsidR="003D3641" w:rsidRPr="00587148" w:rsidRDefault="00F10D72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25,16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210</w:t>
            </w:r>
          </w:p>
          <w:p w:rsidR="003D3641" w:rsidRPr="00587148" w:rsidRDefault="00F10D72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114</w:t>
            </w:r>
          </w:p>
        </w:tc>
        <w:tc>
          <w:tcPr>
            <w:tcW w:w="1275" w:type="dxa"/>
          </w:tcPr>
          <w:p w:rsidR="00EA5EEA" w:rsidRPr="00587148" w:rsidRDefault="00EA5EEA" w:rsidP="006D52D1">
            <w:pPr>
              <w:rPr>
                <w:sz w:val="16"/>
                <w:szCs w:val="16"/>
              </w:rPr>
            </w:pPr>
          </w:p>
          <w:p w:rsidR="00F10D72" w:rsidRDefault="00587148" w:rsidP="00EA5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0,03  0    0  </w:t>
            </w:r>
            <w:r w:rsidR="00EA5EEA" w:rsidRPr="00587148">
              <w:rPr>
                <w:sz w:val="16"/>
                <w:szCs w:val="16"/>
              </w:rPr>
              <w:t xml:space="preserve">  0</w:t>
            </w:r>
            <w:r>
              <w:rPr>
                <w:sz w:val="16"/>
                <w:szCs w:val="16"/>
              </w:rPr>
              <w:t>,3</w:t>
            </w:r>
            <w:r w:rsidR="00EA5EEA" w:rsidRPr="00587148">
              <w:rPr>
                <w:sz w:val="16"/>
                <w:szCs w:val="16"/>
              </w:rPr>
              <w:t xml:space="preserve">       </w:t>
            </w:r>
          </w:p>
          <w:p w:rsidR="003D3641" w:rsidRPr="00F10D72" w:rsidRDefault="00F10D72" w:rsidP="00F10D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1,5    2   5     0,7</w:t>
            </w:r>
          </w:p>
        </w:tc>
        <w:tc>
          <w:tcPr>
            <w:tcW w:w="1418" w:type="dxa"/>
          </w:tcPr>
          <w:p w:rsidR="00EA5EEA" w:rsidRPr="00587148" w:rsidRDefault="00EA5EEA" w:rsidP="006D52D1">
            <w:pPr>
              <w:rPr>
                <w:sz w:val="16"/>
                <w:szCs w:val="16"/>
              </w:rPr>
            </w:pPr>
          </w:p>
          <w:p w:rsidR="00F10D72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10    41    132   0,6</w:t>
            </w:r>
          </w:p>
          <w:p w:rsidR="003D3641" w:rsidRPr="00F10D72" w:rsidRDefault="00F10D72" w:rsidP="00F10D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36    166    2,8  0,2</w:t>
            </w:r>
          </w:p>
        </w:tc>
      </w:tr>
      <w:tr w:rsidR="003D3641" w:rsidRPr="00587148" w:rsidTr="003D3641">
        <w:trPr>
          <w:trHeight w:val="542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F10D72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12,55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F10D72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15,07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F10D72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55,18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F10D72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324,00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587148">
        <w:trPr>
          <w:trHeight w:val="1452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066349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139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  <w:p w:rsidR="00F10D72" w:rsidRDefault="00F10D72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637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9-й день</w:t>
            </w:r>
          </w:p>
          <w:p w:rsidR="003D3641" w:rsidRPr="00587148" w:rsidRDefault="000663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молочный с макаронными изделиями</w:t>
            </w:r>
          </w:p>
          <w:p w:rsidR="003D3641" w:rsidRPr="00587148" w:rsidRDefault="00F10D72" w:rsidP="006856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Батон </w:t>
            </w:r>
            <w:r w:rsidR="003D3641" w:rsidRPr="00587148">
              <w:rPr>
                <w:sz w:val="16"/>
                <w:szCs w:val="16"/>
              </w:rPr>
              <w:t xml:space="preserve"> пшеничный</w:t>
            </w:r>
          </w:p>
          <w:p w:rsidR="003D3641" w:rsidRPr="00587148" w:rsidRDefault="003D3641" w:rsidP="0068561D">
            <w:pPr>
              <w:rPr>
                <w:sz w:val="16"/>
                <w:szCs w:val="16"/>
              </w:rPr>
            </w:pPr>
          </w:p>
          <w:p w:rsidR="003D3641" w:rsidRPr="00587148" w:rsidRDefault="003D3641" w:rsidP="006856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Напиток  кофейный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98041D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  <w:r w:rsidR="003D3641" w:rsidRPr="00587148">
              <w:rPr>
                <w:sz w:val="16"/>
                <w:szCs w:val="16"/>
              </w:rPr>
              <w:t>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4,87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3,95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12,03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4,25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31,62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29,05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168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171,5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141</w:t>
            </w:r>
          </w:p>
        </w:tc>
        <w:tc>
          <w:tcPr>
            <w:tcW w:w="1275" w:type="dxa"/>
          </w:tcPr>
          <w:p w:rsidR="00EA5EEA" w:rsidRPr="00587148" w:rsidRDefault="00EA5EEA" w:rsidP="006D52D1">
            <w:pPr>
              <w:rPr>
                <w:sz w:val="16"/>
                <w:szCs w:val="16"/>
              </w:rPr>
            </w:pPr>
          </w:p>
          <w:p w:rsidR="00EA5EEA" w:rsidRPr="00587148" w:rsidRDefault="004F2828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1,67 200  8    1</w:t>
            </w: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0,03    0    0    0</w:t>
            </w: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</w:p>
          <w:p w:rsidR="003D3641" w:rsidRPr="00587148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0      0       0    0</w:t>
            </w:r>
          </w:p>
        </w:tc>
        <w:tc>
          <w:tcPr>
            <w:tcW w:w="1418" w:type="dxa"/>
          </w:tcPr>
          <w:p w:rsidR="00EA5EEA" w:rsidRPr="00587148" w:rsidRDefault="00EA5EEA" w:rsidP="006D52D1">
            <w:pPr>
              <w:rPr>
                <w:sz w:val="16"/>
                <w:szCs w:val="16"/>
              </w:rPr>
            </w:pPr>
          </w:p>
          <w:p w:rsidR="00EA5EEA" w:rsidRPr="00587148" w:rsidRDefault="004F2828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46  167  </w:t>
            </w:r>
            <w:r w:rsidR="00587148" w:rsidRPr="00587148">
              <w:rPr>
                <w:sz w:val="16"/>
                <w:szCs w:val="16"/>
              </w:rPr>
              <w:t xml:space="preserve">  </w:t>
            </w:r>
            <w:r w:rsidRPr="00587148">
              <w:rPr>
                <w:sz w:val="16"/>
                <w:szCs w:val="16"/>
              </w:rPr>
              <w:t>2,8  0,05</w:t>
            </w: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10   41   132     0,6</w:t>
            </w: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</w:p>
          <w:p w:rsidR="003D3641" w:rsidRPr="00587148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6        0     0     </w:t>
            </w:r>
            <w:r w:rsidR="00587148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>0,4</w:t>
            </w:r>
          </w:p>
        </w:tc>
      </w:tr>
      <w:tr w:rsidR="003D3641" w:rsidRPr="00587148" w:rsidTr="003D3641">
        <w:trPr>
          <w:trHeight w:val="616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9,12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16,28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96,47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480,5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3D3641">
        <w:trPr>
          <w:trHeight w:val="1240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 xml:space="preserve"> 24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472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 xml:space="preserve">629 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10-й день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Салат из  свёклы отварной 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Картофельное пюре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Хлеб ржаной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98041D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  <w:r w:rsidR="003D3641" w:rsidRPr="00587148">
              <w:rPr>
                <w:sz w:val="16"/>
                <w:szCs w:val="16"/>
              </w:rPr>
              <w:t>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2,26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6,53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5,7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14,66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109,06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</w:tc>
        <w:tc>
          <w:tcPr>
            <w:tcW w:w="1275" w:type="dxa"/>
          </w:tcPr>
          <w:p w:rsidR="004F2828" w:rsidRPr="00587148" w:rsidRDefault="004F2828" w:rsidP="006D52D1">
            <w:pPr>
              <w:rPr>
                <w:sz w:val="16"/>
                <w:szCs w:val="16"/>
              </w:rPr>
            </w:pP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0,01  5,7   0  0,7   </w:t>
            </w: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0,14 18 25,5 0,1</w:t>
            </w: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     </w:t>
            </w:r>
            <w:r w:rsidR="00587148" w:rsidRPr="00587148">
              <w:rPr>
                <w:sz w:val="16"/>
                <w:szCs w:val="16"/>
              </w:rPr>
              <w:t xml:space="preserve">  </w:t>
            </w:r>
            <w:r w:rsidRPr="00587148">
              <w:rPr>
                <w:sz w:val="16"/>
                <w:szCs w:val="16"/>
              </w:rPr>
              <w:t xml:space="preserve">0     </w:t>
            </w:r>
            <w:r w:rsidR="00587148" w:rsidRPr="00587148">
              <w:rPr>
                <w:sz w:val="16"/>
                <w:szCs w:val="16"/>
              </w:rPr>
              <w:t xml:space="preserve">  0  </w:t>
            </w:r>
            <w:r w:rsidRPr="00587148">
              <w:rPr>
                <w:sz w:val="16"/>
                <w:szCs w:val="16"/>
              </w:rPr>
              <w:t xml:space="preserve">  0  </w:t>
            </w:r>
          </w:p>
          <w:p w:rsidR="003D3641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0,03   0   </w:t>
            </w:r>
            <w:r w:rsidR="00587148" w:rsidRPr="00587148">
              <w:rPr>
                <w:sz w:val="16"/>
                <w:szCs w:val="16"/>
              </w:rPr>
              <w:t xml:space="preserve">   0   </w:t>
            </w:r>
            <w:r w:rsidRPr="00587148">
              <w:rPr>
                <w:sz w:val="16"/>
                <w:szCs w:val="16"/>
              </w:rPr>
              <w:t xml:space="preserve"> 0</w:t>
            </w:r>
          </w:p>
        </w:tc>
        <w:tc>
          <w:tcPr>
            <w:tcW w:w="1418" w:type="dxa"/>
          </w:tcPr>
          <w:p w:rsidR="004F2828" w:rsidRPr="00587148" w:rsidRDefault="004F2828" w:rsidP="006D52D1">
            <w:pPr>
              <w:rPr>
                <w:sz w:val="16"/>
                <w:szCs w:val="16"/>
              </w:rPr>
            </w:pP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35  24   12,5     0,8</w:t>
            </w: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36,9  86 27,7  1,01</w:t>
            </w: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6      0     0       0,4</w:t>
            </w:r>
          </w:p>
          <w:p w:rsidR="003D3641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10    41  132    0,6</w:t>
            </w:r>
          </w:p>
        </w:tc>
      </w:tr>
      <w:tr w:rsidR="003D3641" w:rsidRPr="00587148" w:rsidTr="003D3641">
        <w:trPr>
          <w:trHeight w:val="642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9,96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9,23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46,86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290,06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</w:tbl>
    <w:p w:rsidR="00BC7889" w:rsidRPr="00587148" w:rsidRDefault="00BC7889">
      <w:pPr>
        <w:rPr>
          <w:b/>
          <w:sz w:val="16"/>
          <w:szCs w:val="16"/>
        </w:rPr>
      </w:pPr>
    </w:p>
    <w:p w:rsidR="004D601C" w:rsidRPr="00587148" w:rsidRDefault="004D601C">
      <w:pPr>
        <w:rPr>
          <w:b/>
          <w:sz w:val="16"/>
          <w:szCs w:val="16"/>
        </w:rPr>
      </w:pPr>
    </w:p>
    <w:p w:rsidR="004D601C" w:rsidRPr="00587148" w:rsidRDefault="00A35D8B">
      <w:pPr>
        <w:rPr>
          <w:b/>
          <w:sz w:val="16"/>
          <w:szCs w:val="16"/>
        </w:rPr>
      </w:pPr>
      <w:r w:rsidRPr="00587148">
        <w:rPr>
          <w:b/>
          <w:sz w:val="16"/>
          <w:szCs w:val="16"/>
        </w:rPr>
        <w:t xml:space="preserve"> </w:t>
      </w:r>
    </w:p>
    <w:sectPr w:rsidR="004D601C" w:rsidRPr="00587148" w:rsidSect="00FE1EED">
      <w:pgSz w:w="11906" w:h="16838" w:code="9"/>
      <w:pgMar w:top="540" w:right="28" w:bottom="36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52D1"/>
    <w:rsid w:val="00007C76"/>
    <w:rsid w:val="00046856"/>
    <w:rsid w:val="00065FC3"/>
    <w:rsid w:val="00066349"/>
    <w:rsid w:val="0006734C"/>
    <w:rsid w:val="00070987"/>
    <w:rsid w:val="00077A49"/>
    <w:rsid w:val="000B5C56"/>
    <w:rsid w:val="000F69A6"/>
    <w:rsid w:val="000F783B"/>
    <w:rsid w:val="00106B03"/>
    <w:rsid w:val="00106F21"/>
    <w:rsid w:val="001360C5"/>
    <w:rsid w:val="00136821"/>
    <w:rsid w:val="001B439A"/>
    <w:rsid w:val="001C7013"/>
    <w:rsid w:val="00227247"/>
    <w:rsid w:val="00293ED7"/>
    <w:rsid w:val="002A01CD"/>
    <w:rsid w:val="002B2798"/>
    <w:rsid w:val="002C71D0"/>
    <w:rsid w:val="002F1C9A"/>
    <w:rsid w:val="00303A2B"/>
    <w:rsid w:val="00312A34"/>
    <w:rsid w:val="003160EF"/>
    <w:rsid w:val="003208B4"/>
    <w:rsid w:val="00337316"/>
    <w:rsid w:val="003626D4"/>
    <w:rsid w:val="00367B9F"/>
    <w:rsid w:val="00375764"/>
    <w:rsid w:val="00385F3A"/>
    <w:rsid w:val="00396E0C"/>
    <w:rsid w:val="003D3641"/>
    <w:rsid w:val="00415CF5"/>
    <w:rsid w:val="004427E5"/>
    <w:rsid w:val="0045119A"/>
    <w:rsid w:val="00466C70"/>
    <w:rsid w:val="00484EC4"/>
    <w:rsid w:val="004B12C3"/>
    <w:rsid w:val="004B4B11"/>
    <w:rsid w:val="004C3D59"/>
    <w:rsid w:val="004D3089"/>
    <w:rsid w:val="004D601C"/>
    <w:rsid w:val="004F2828"/>
    <w:rsid w:val="00501FD2"/>
    <w:rsid w:val="00503941"/>
    <w:rsid w:val="00505A56"/>
    <w:rsid w:val="0050617D"/>
    <w:rsid w:val="005063D8"/>
    <w:rsid w:val="00522BFA"/>
    <w:rsid w:val="00531530"/>
    <w:rsid w:val="0054658F"/>
    <w:rsid w:val="00585E49"/>
    <w:rsid w:val="00587148"/>
    <w:rsid w:val="005B33D6"/>
    <w:rsid w:val="005F0315"/>
    <w:rsid w:val="00605C5E"/>
    <w:rsid w:val="00612DE0"/>
    <w:rsid w:val="00631FEF"/>
    <w:rsid w:val="00632FBD"/>
    <w:rsid w:val="0063511F"/>
    <w:rsid w:val="00654CB3"/>
    <w:rsid w:val="0065707D"/>
    <w:rsid w:val="00682F44"/>
    <w:rsid w:val="0068561D"/>
    <w:rsid w:val="006A36D7"/>
    <w:rsid w:val="006A5D87"/>
    <w:rsid w:val="006C6373"/>
    <w:rsid w:val="006D52D1"/>
    <w:rsid w:val="0071756E"/>
    <w:rsid w:val="00722459"/>
    <w:rsid w:val="00726539"/>
    <w:rsid w:val="00744D27"/>
    <w:rsid w:val="00762141"/>
    <w:rsid w:val="0078284A"/>
    <w:rsid w:val="007C588F"/>
    <w:rsid w:val="007D2E32"/>
    <w:rsid w:val="0082358F"/>
    <w:rsid w:val="00827CEE"/>
    <w:rsid w:val="00867019"/>
    <w:rsid w:val="00872190"/>
    <w:rsid w:val="00872B7D"/>
    <w:rsid w:val="00880C17"/>
    <w:rsid w:val="00887D7F"/>
    <w:rsid w:val="008B44C1"/>
    <w:rsid w:val="008D0DD9"/>
    <w:rsid w:val="008D3331"/>
    <w:rsid w:val="008F31A5"/>
    <w:rsid w:val="00902F5C"/>
    <w:rsid w:val="00905DAC"/>
    <w:rsid w:val="00907724"/>
    <w:rsid w:val="0094235F"/>
    <w:rsid w:val="00946690"/>
    <w:rsid w:val="0098041D"/>
    <w:rsid w:val="009B6637"/>
    <w:rsid w:val="009D5AC4"/>
    <w:rsid w:val="009E2B1E"/>
    <w:rsid w:val="009E69BD"/>
    <w:rsid w:val="00A35D8B"/>
    <w:rsid w:val="00A40A18"/>
    <w:rsid w:val="00A46C70"/>
    <w:rsid w:val="00A65E7C"/>
    <w:rsid w:val="00AA7BAB"/>
    <w:rsid w:val="00AB6AC4"/>
    <w:rsid w:val="00AC0B20"/>
    <w:rsid w:val="00B665DB"/>
    <w:rsid w:val="00B81856"/>
    <w:rsid w:val="00BB4DE8"/>
    <w:rsid w:val="00BC4849"/>
    <w:rsid w:val="00BC7889"/>
    <w:rsid w:val="00BD6D14"/>
    <w:rsid w:val="00C1510F"/>
    <w:rsid w:val="00C15527"/>
    <w:rsid w:val="00C355D7"/>
    <w:rsid w:val="00C361C0"/>
    <w:rsid w:val="00C455BB"/>
    <w:rsid w:val="00C61A2A"/>
    <w:rsid w:val="00C72DB2"/>
    <w:rsid w:val="00C757D1"/>
    <w:rsid w:val="00C935F3"/>
    <w:rsid w:val="00CF1B11"/>
    <w:rsid w:val="00CF4218"/>
    <w:rsid w:val="00D455E6"/>
    <w:rsid w:val="00D64376"/>
    <w:rsid w:val="00D754E4"/>
    <w:rsid w:val="00D807E4"/>
    <w:rsid w:val="00D9289F"/>
    <w:rsid w:val="00E66839"/>
    <w:rsid w:val="00EA5276"/>
    <w:rsid w:val="00EA5EEA"/>
    <w:rsid w:val="00ED2AEB"/>
    <w:rsid w:val="00EF0834"/>
    <w:rsid w:val="00EF6E02"/>
    <w:rsid w:val="00F10D72"/>
    <w:rsid w:val="00F11ED0"/>
    <w:rsid w:val="00F30B88"/>
    <w:rsid w:val="00F34EDC"/>
    <w:rsid w:val="00F419DB"/>
    <w:rsid w:val="00F64EDC"/>
    <w:rsid w:val="00F71C7A"/>
    <w:rsid w:val="00F84F90"/>
    <w:rsid w:val="00FA3BC5"/>
    <w:rsid w:val="00FE116C"/>
    <w:rsid w:val="00FE1EED"/>
    <w:rsid w:val="00FF5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D52D1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6D52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1B439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462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</TotalTime>
  <Pages>2</Pages>
  <Words>590</Words>
  <Characters>3367</Characters>
  <Application>Microsoft Office Outlook</Application>
  <DocSecurity>4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</vt:lpstr>
    </vt:vector>
  </TitlesOfParts>
  <Company>Егорлыкский район</Company>
  <LinksUpToDate>false</LinksUpToDate>
  <CharactersWithSpaces>3950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</dc:title>
  <dc:subject/>
  <dc:creator>Школа №1</dc:creator>
  <cp:keywords/>
  <cp:lastModifiedBy>Кабинет 33</cp:lastModifiedBy>
  <cp:revision>8</cp:revision>
  <cp:lastPrinted>2019-08-20T13:48:00Z</cp:lastPrinted>
  <dcterms:created xsi:type="dcterms:W3CDTF">2020-08-29T20:29:00Z</dcterms:created>
  <dcterms:modified xsi:type="dcterms:W3CDTF">2020-09-14T10:44:00Z</dcterms:modified>
</cp:coreProperties>
</file>