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6E0C" w:rsidRPr="00587148" w:rsidRDefault="00396E0C" w:rsidP="00367B9F">
      <w:r w:rsidRPr="00587148">
        <w:tab/>
      </w:r>
      <w:r w:rsidRPr="00587148">
        <w:tab/>
      </w:r>
      <w:r w:rsidRPr="00587148">
        <w:tab/>
      </w:r>
      <w:r w:rsidRPr="00587148">
        <w:tab/>
      </w:r>
      <w:r w:rsidRPr="00587148">
        <w:tab/>
      </w:r>
      <w:r w:rsidRPr="00587148">
        <w:tab/>
      </w:r>
    </w:p>
    <w:p w:rsidR="0065707D" w:rsidRPr="00587148" w:rsidRDefault="0065707D" w:rsidP="00396E0C">
      <w:pPr>
        <w:tabs>
          <w:tab w:val="left" w:pos="6375"/>
          <w:tab w:val="left" w:pos="6480"/>
          <w:tab w:val="left" w:pos="6915"/>
        </w:tabs>
      </w:pPr>
      <w:r w:rsidRPr="00587148">
        <w:t xml:space="preserve"> </w:t>
      </w:r>
    </w:p>
    <w:p w:rsidR="00C757D1" w:rsidRPr="00587148" w:rsidRDefault="00C361C0" w:rsidP="00C757D1">
      <w:pPr>
        <w:rPr>
          <w:b/>
        </w:rPr>
      </w:pPr>
      <w:r w:rsidRPr="00587148">
        <w:rPr>
          <w:b/>
        </w:rPr>
        <w:t xml:space="preserve"> </w:t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  <w:r w:rsidR="00C757D1" w:rsidRPr="00587148">
        <w:rPr>
          <w:b/>
        </w:rPr>
        <w:tab/>
      </w:r>
    </w:p>
    <w:p w:rsidR="00C757D1" w:rsidRPr="00587148" w:rsidRDefault="00C757D1" w:rsidP="00C757D1">
      <w:pPr>
        <w:rPr>
          <w:b/>
        </w:rPr>
      </w:pPr>
      <w:r w:rsidRPr="00587148">
        <w:rPr>
          <w:b/>
        </w:rPr>
        <w:t>«Утверждаю»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>«Согласовано»</w:t>
      </w:r>
    </w:p>
    <w:p w:rsidR="00C757D1" w:rsidRPr="00587148" w:rsidRDefault="009D5AC4" w:rsidP="00C757D1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</w:p>
    <w:p w:rsidR="00C757D1" w:rsidRPr="00587148" w:rsidRDefault="00C757D1" w:rsidP="00C757D1">
      <w:pPr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="009D5AC4" w:rsidRPr="00587148">
        <w:rPr>
          <w:b/>
        </w:rPr>
        <w:t xml:space="preserve"> </w:t>
      </w:r>
    </w:p>
    <w:p w:rsidR="00C757D1" w:rsidRPr="00587148" w:rsidRDefault="00A60B4B" w:rsidP="00C757D1">
      <w:pPr>
        <w:tabs>
          <w:tab w:val="left" w:pos="6405"/>
        </w:tabs>
        <w:rPr>
          <w:b/>
        </w:rPr>
      </w:pPr>
      <w:r>
        <w:rPr>
          <w:b/>
        </w:rPr>
        <w:t xml:space="preserve"> ИП       Ермоленко</w:t>
      </w:r>
      <w:r w:rsidR="00C757D1" w:rsidRPr="00587148">
        <w:rPr>
          <w:b/>
        </w:rPr>
        <w:t xml:space="preserve"> Л. В.   </w:t>
      </w:r>
      <w:r w:rsidR="00C757D1" w:rsidRPr="00587148">
        <w:rPr>
          <w:b/>
        </w:rPr>
        <w:tab/>
        <w:t xml:space="preserve"> </w:t>
      </w:r>
      <w:r w:rsidR="00574F5F">
        <w:rPr>
          <w:b/>
        </w:rPr>
        <w:t xml:space="preserve">Директор МБОУ ЕСОШ №7 </w:t>
      </w:r>
      <w:r w:rsidR="00946690">
        <w:rPr>
          <w:b/>
        </w:rPr>
        <w:t xml:space="preserve">         </w:t>
      </w:r>
    </w:p>
    <w:p w:rsidR="00C757D1" w:rsidRPr="00587148" w:rsidRDefault="009D5AC4" w:rsidP="009D5AC4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 w:rsidR="00FA3BC5" w:rsidRPr="00587148">
        <w:rPr>
          <w:b/>
        </w:rPr>
        <w:t xml:space="preserve"> </w:t>
      </w:r>
      <w:r w:rsidR="00574F5F">
        <w:rPr>
          <w:b/>
        </w:rPr>
        <w:t xml:space="preserve">им. </w:t>
      </w:r>
      <w:proofErr w:type="spellStart"/>
      <w:r w:rsidR="00574F5F">
        <w:rPr>
          <w:b/>
        </w:rPr>
        <w:t>О.Казанского</w:t>
      </w:r>
      <w:proofErr w:type="spellEnd"/>
    </w:p>
    <w:p w:rsidR="00C757D1" w:rsidRPr="00F34EDC" w:rsidRDefault="00466C70" w:rsidP="00466C70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 w:rsidR="004C3D59">
        <w:rPr>
          <w:b/>
        </w:rPr>
        <w:t xml:space="preserve"> </w:t>
      </w:r>
      <w:r w:rsidR="00574F5F">
        <w:rPr>
          <w:b/>
        </w:rPr>
        <w:t>Авилова О.В.</w:t>
      </w:r>
    </w:p>
    <w:p w:rsidR="00C757D1" w:rsidRPr="00587148" w:rsidRDefault="00C757D1" w:rsidP="00C757D1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</w:p>
    <w:p w:rsidR="00C757D1" w:rsidRPr="00587148" w:rsidRDefault="00A60B4B" w:rsidP="00C757D1">
      <w:pPr>
        <w:tabs>
          <w:tab w:val="left" w:pos="6405"/>
        </w:tabs>
        <w:rPr>
          <w:b/>
        </w:rPr>
      </w:pPr>
      <w:r>
        <w:rPr>
          <w:b/>
        </w:rPr>
        <w:t>« 31 »    августа 2020</w:t>
      </w:r>
      <w:r w:rsidR="00D754E4" w:rsidRPr="00587148">
        <w:rPr>
          <w:b/>
        </w:rPr>
        <w:t xml:space="preserve"> г.</w:t>
      </w:r>
      <w:r>
        <w:rPr>
          <w:b/>
        </w:rPr>
        <w:tab/>
        <w:t>« 31</w:t>
      </w:r>
      <w:r w:rsidR="00E66839">
        <w:rPr>
          <w:b/>
        </w:rPr>
        <w:t xml:space="preserve"> </w:t>
      </w:r>
      <w:r w:rsidR="006C6373" w:rsidRPr="00587148">
        <w:rPr>
          <w:b/>
        </w:rPr>
        <w:t>»</w:t>
      </w:r>
      <w:r w:rsidR="00587148">
        <w:rPr>
          <w:b/>
        </w:rPr>
        <w:t xml:space="preserve">  </w:t>
      </w:r>
      <w:r>
        <w:rPr>
          <w:b/>
        </w:rPr>
        <w:t xml:space="preserve"> августа 2020</w:t>
      </w:r>
      <w:r w:rsidR="00C757D1" w:rsidRPr="00587148">
        <w:rPr>
          <w:b/>
        </w:rPr>
        <w:t xml:space="preserve"> г.</w:t>
      </w:r>
    </w:p>
    <w:p w:rsidR="00C757D1" w:rsidRPr="00587148" w:rsidRDefault="00C757D1" w:rsidP="00C757D1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</w:p>
    <w:p w:rsidR="00C757D1" w:rsidRPr="00587148" w:rsidRDefault="00C757D1" w:rsidP="00C757D1">
      <w:pPr>
        <w:tabs>
          <w:tab w:val="left" w:pos="6375"/>
          <w:tab w:val="left" w:pos="6480"/>
          <w:tab w:val="left" w:pos="6915"/>
        </w:tabs>
        <w:jc w:val="center"/>
        <w:rPr>
          <w:b/>
        </w:rPr>
      </w:pPr>
    </w:p>
    <w:p w:rsidR="00C757D1" w:rsidRPr="00587148" w:rsidRDefault="00C757D1" w:rsidP="00104209">
      <w:pPr>
        <w:jc w:val="center"/>
        <w:rPr>
          <w:b/>
        </w:rPr>
      </w:pPr>
      <w:r w:rsidRPr="00587148">
        <w:rPr>
          <w:b/>
          <w:sz w:val="28"/>
          <w:szCs w:val="28"/>
        </w:rPr>
        <w:t xml:space="preserve">Примерное 2-х недельное меню </w:t>
      </w:r>
      <w:r w:rsidR="00F26B2D">
        <w:rPr>
          <w:b/>
          <w:sz w:val="28"/>
          <w:szCs w:val="28"/>
        </w:rPr>
        <w:t xml:space="preserve">для организации </w:t>
      </w:r>
      <w:r w:rsidR="00104209">
        <w:rPr>
          <w:b/>
          <w:sz w:val="28"/>
          <w:szCs w:val="28"/>
        </w:rPr>
        <w:t xml:space="preserve">                                            </w:t>
      </w:r>
      <w:r w:rsidR="009E18A7">
        <w:rPr>
          <w:b/>
          <w:sz w:val="28"/>
          <w:szCs w:val="28"/>
        </w:rPr>
        <w:t xml:space="preserve"> </w:t>
      </w:r>
      <w:r w:rsidR="00F26B2D">
        <w:rPr>
          <w:b/>
          <w:sz w:val="28"/>
          <w:szCs w:val="28"/>
        </w:rPr>
        <w:t xml:space="preserve">бесплатного </w:t>
      </w:r>
      <w:r w:rsidR="00104209">
        <w:rPr>
          <w:b/>
          <w:sz w:val="28"/>
          <w:szCs w:val="28"/>
        </w:rPr>
        <w:t xml:space="preserve">двухразового </w:t>
      </w:r>
      <w:r w:rsidR="00F26B2D">
        <w:rPr>
          <w:b/>
          <w:sz w:val="28"/>
          <w:szCs w:val="28"/>
        </w:rPr>
        <w:t>горячего</w:t>
      </w:r>
      <w:r w:rsidR="00104209">
        <w:rPr>
          <w:b/>
          <w:sz w:val="28"/>
          <w:szCs w:val="28"/>
        </w:rPr>
        <w:t xml:space="preserve"> питания</w:t>
      </w:r>
    </w:p>
    <w:p w:rsidR="00C757D1" w:rsidRPr="00587148" w:rsidRDefault="00F26B2D" w:rsidP="001042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для обучающихся с ограниченными возможностями здоровья</w:t>
      </w:r>
      <w:r w:rsidR="00104209">
        <w:rPr>
          <w:b/>
          <w:sz w:val="28"/>
          <w:szCs w:val="28"/>
        </w:rPr>
        <w:t xml:space="preserve">                                      </w:t>
      </w:r>
      <w:r>
        <w:rPr>
          <w:b/>
          <w:sz w:val="28"/>
          <w:szCs w:val="28"/>
        </w:rPr>
        <w:t xml:space="preserve"> </w:t>
      </w:r>
      <w:r w:rsidR="00466C70" w:rsidRPr="00587148">
        <w:rPr>
          <w:b/>
          <w:sz w:val="28"/>
          <w:szCs w:val="28"/>
        </w:rPr>
        <w:t xml:space="preserve"> в МБОУ Егорлыкская</w:t>
      </w:r>
      <w:r w:rsidR="009D5AC4" w:rsidRPr="00587148">
        <w:rPr>
          <w:b/>
          <w:sz w:val="28"/>
          <w:szCs w:val="28"/>
        </w:rPr>
        <w:t xml:space="preserve"> </w:t>
      </w:r>
      <w:r w:rsidR="00574F5F">
        <w:rPr>
          <w:b/>
          <w:sz w:val="28"/>
          <w:szCs w:val="28"/>
        </w:rPr>
        <w:t xml:space="preserve">СОШ №7 </w:t>
      </w:r>
      <w:proofErr w:type="spellStart"/>
      <w:r w:rsidR="00574F5F">
        <w:rPr>
          <w:b/>
          <w:sz w:val="28"/>
          <w:szCs w:val="28"/>
        </w:rPr>
        <w:t>им.О.Казанского</w:t>
      </w:r>
      <w:proofErr w:type="spellEnd"/>
    </w:p>
    <w:p w:rsidR="00C757D1" w:rsidRPr="00587148" w:rsidRDefault="00F64EDC" w:rsidP="00104209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 xml:space="preserve">на </w:t>
      </w:r>
      <w:r w:rsidR="006A62FF">
        <w:rPr>
          <w:b/>
          <w:sz w:val="28"/>
          <w:szCs w:val="28"/>
        </w:rPr>
        <w:t>2020-2021</w:t>
      </w:r>
      <w:r w:rsidR="00C757D1" w:rsidRPr="00587148">
        <w:rPr>
          <w:b/>
          <w:sz w:val="28"/>
          <w:szCs w:val="28"/>
        </w:rPr>
        <w:t xml:space="preserve"> учебный год</w:t>
      </w:r>
    </w:p>
    <w:p w:rsidR="006D52D1" w:rsidRPr="00587148" w:rsidRDefault="00574F5F" w:rsidP="00104209">
      <w:pPr>
        <w:tabs>
          <w:tab w:val="left" w:pos="3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11</w:t>
      </w:r>
      <w:r w:rsidR="00946690">
        <w:rPr>
          <w:b/>
          <w:sz w:val="28"/>
          <w:szCs w:val="28"/>
        </w:rPr>
        <w:t xml:space="preserve"> </w:t>
      </w:r>
      <w:r w:rsidR="006A36D7">
        <w:rPr>
          <w:b/>
          <w:sz w:val="28"/>
          <w:szCs w:val="28"/>
        </w:rPr>
        <w:t>лет</w:t>
      </w:r>
      <w:r w:rsidR="001C70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 старше</w:t>
      </w:r>
    </w:p>
    <w:p w:rsidR="006D52D1" w:rsidRPr="00587148" w:rsidRDefault="006D52D1" w:rsidP="00682F44">
      <w:pPr>
        <w:jc w:val="center"/>
        <w:rPr>
          <w:b/>
          <w:sz w:val="28"/>
          <w:szCs w:val="28"/>
        </w:rPr>
      </w:pPr>
    </w:p>
    <w:tbl>
      <w:tblPr>
        <w:tblW w:w="11363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00"/>
        <w:gridCol w:w="2367"/>
        <w:gridCol w:w="1275"/>
        <w:gridCol w:w="851"/>
        <w:gridCol w:w="850"/>
        <w:gridCol w:w="993"/>
        <w:gridCol w:w="1134"/>
        <w:gridCol w:w="1275"/>
        <w:gridCol w:w="1418"/>
      </w:tblGrid>
      <w:tr w:rsidR="003D3641" w:rsidRPr="00587148" w:rsidTr="003D3641">
        <w:tc>
          <w:tcPr>
            <w:tcW w:w="1200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Сборник  рецептур Марчук </w:t>
            </w:r>
            <w:r w:rsidR="003D3641" w:rsidRPr="00587148">
              <w:rPr>
                <w:b/>
                <w:sz w:val="16"/>
                <w:szCs w:val="16"/>
              </w:rPr>
              <w:t>1996 г.</w:t>
            </w:r>
          </w:p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367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Наименование блюд</w:t>
            </w:r>
            <w:r w:rsidR="004C3D59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4C3D59" w:rsidP="00A40A1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  <w:r w:rsidRPr="00587148">
              <w:rPr>
                <w:b/>
                <w:sz w:val="16"/>
                <w:szCs w:val="16"/>
              </w:rPr>
              <w:t xml:space="preserve"> </w:t>
            </w:r>
            <w:r w:rsidR="003D3641" w:rsidRPr="00587148">
              <w:rPr>
                <w:b/>
                <w:sz w:val="16"/>
                <w:szCs w:val="16"/>
              </w:rPr>
              <w:t>(ккал)</w:t>
            </w:r>
          </w:p>
        </w:tc>
        <w:tc>
          <w:tcPr>
            <w:tcW w:w="1275" w:type="dxa"/>
          </w:tcPr>
          <w:p w:rsidR="003D3641" w:rsidRPr="00587148" w:rsidRDefault="003D3641" w:rsidP="00D754E4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Витамины</w:t>
            </w:r>
          </w:p>
          <w:p w:rsidR="00D754E4" w:rsidRPr="00587148" w:rsidRDefault="003D3641" w:rsidP="00D754E4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(мг)</w:t>
            </w: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D754E4">
            <w:pPr>
              <w:rPr>
                <w:b/>
                <w:sz w:val="16"/>
                <w:szCs w:val="16"/>
              </w:rPr>
            </w:pPr>
          </w:p>
          <w:p w:rsidR="00D754E4" w:rsidRPr="004C3D59" w:rsidRDefault="00D754E4" w:rsidP="00D754E4">
            <w:pPr>
              <w:rPr>
                <w:b/>
                <w:sz w:val="16"/>
                <w:szCs w:val="16"/>
              </w:rPr>
            </w:pPr>
          </w:p>
          <w:p w:rsidR="00D754E4" w:rsidRPr="004C3D59" w:rsidRDefault="00D754E4" w:rsidP="00D754E4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B</w:t>
            </w:r>
            <w:r w:rsidRPr="004C3D59">
              <w:rPr>
                <w:b/>
                <w:sz w:val="16"/>
                <w:szCs w:val="16"/>
              </w:rPr>
              <w:t xml:space="preserve">1   </w:t>
            </w:r>
            <w:r w:rsidRPr="00587148">
              <w:rPr>
                <w:b/>
                <w:sz w:val="16"/>
                <w:szCs w:val="16"/>
                <w:lang w:val="en-US"/>
              </w:rPr>
              <w:t>C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A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E</w:t>
            </w:r>
          </w:p>
        </w:tc>
        <w:tc>
          <w:tcPr>
            <w:tcW w:w="1418" w:type="dxa"/>
          </w:tcPr>
          <w:p w:rsidR="00D754E4" w:rsidRPr="00587148" w:rsidRDefault="003D3641" w:rsidP="00A40A18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Минеральные вещества</w:t>
            </w:r>
            <w:r w:rsidR="00D754E4" w:rsidRPr="00587148">
              <w:rPr>
                <w:b/>
                <w:sz w:val="16"/>
                <w:szCs w:val="16"/>
              </w:rPr>
              <w:t xml:space="preserve">                  </w:t>
            </w:r>
            <w:r w:rsidRPr="00587148">
              <w:rPr>
                <w:b/>
                <w:sz w:val="16"/>
                <w:szCs w:val="16"/>
              </w:rPr>
              <w:t>(мг)</w:t>
            </w: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D754E4">
            <w:pPr>
              <w:rPr>
                <w:b/>
                <w:sz w:val="16"/>
                <w:szCs w:val="16"/>
              </w:rPr>
            </w:pPr>
          </w:p>
          <w:p w:rsidR="00D754E4" w:rsidRPr="00587148" w:rsidRDefault="00D754E4" w:rsidP="00D754E4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  <w:lang w:val="en-US"/>
              </w:rPr>
              <w:t>Ca</w:t>
            </w:r>
            <w:proofErr w:type="spellEnd"/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P</w:t>
            </w:r>
            <w:r w:rsidRPr="00587148">
              <w:rPr>
                <w:b/>
                <w:sz w:val="16"/>
                <w:szCs w:val="16"/>
              </w:rPr>
              <w:t xml:space="preserve">  </w:t>
            </w:r>
            <w:r w:rsidR="003208B4" w:rsidRPr="00587148">
              <w:rPr>
                <w:b/>
                <w:sz w:val="16"/>
                <w:szCs w:val="16"/>
              </w:rPr>
              <w:t xml:space="preserve">  </w:t>
            </w:r>
            <w:r w:rsidRPr="00587148">
              <w:rPr>
                <w:b/>
                <w:sz w:val="16"/>
                <w:szCs w:val="16"/>
                <w:lang w:val="en-US"/>
              </w:rPr>
              <w:t>Mg</w:t>
            </w:r>
            <w:r w:rsid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3D3641" w:rsidRPr="00587148" w:rsidTr="00CF708A">
        <w:trPr>
          <w:trHeight w:val="2533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F26B2D" w:rsidRDefault="00F26B2D" w:rsidP="006D52D1">
            <w:pPr>
              <w:rPr>
                <w:b/>
                <w:sz w:val="16"/>
                <w:szCs w:val="16"/>
              </w:rPr>
            </w:pPr>
          </w:p>
          <w:p w:rsidR="006A62FF" w:rsidRDefault="006A62F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685,687</w:t>
            </w:r>
          </w:p>
          <w:p w:rsidR="006A62FF" w:rsidRDefault="006A62FF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3D3641" w:rsidRDefault="003D3641" w:rsidP="006D52D1">
            <w:pPr>
              <w:rPr>
                <w:b/>
                <w:sz w:val="16"/>
                <w:szCs w:val="16"/>
              </w:rPr>
            </w:pPr>
          </w:p>
          <w:p w:rsidR="006A62FF" w:rsidRPr="00587148" w:rsidRDefault="006A62FF" w:rsidP="006D52D1">
            <w:pPr>
              <w:rPr>
                <w:b/>
                <w:sz w:val="16"/>
                <w:szCs w:val="16"/>
              </w:rPr>
            </w:pPr>
          </w:p>
          <w:p w:rsidR="00CF708A" w:rsidRDefault="00CF708A" w:rsidP="006D52D1">
            <w:pPr>
              <w:rPr>
                <w:b/>
                <w:sz w:val="16"/>
                <w:szCs w:val="16"/>
              </w:rPr>
            </w:pPr>
          </w:p>
          <w:p w:rsidR="00527022" w:rsidRPr="0028033B" w:rsidRDefault="00CF708A" w:rsidP="00CF708A">
            <w:pPr>
              <w:rPr>
                <w:b/>
                <w:sz w:val="16"/>
                <w:szCs w:val="16"/>
              </w:rPr>
            </w:pPr>
            <w:r w:rsidRPr="0028033B">
              <w:rPr>
                <w:b/>
                <w:sz w:val="16"/>
                <w:szCs w:val="16"/>
              </w:rPr>
              <w:t>120</w:t>
            </w:r>
          </w:p>
          <w:p w:rsidR="00527022" w:rsidRPr="0028033B" w:rsidRDefault="00527022" w:rsidP="00527022">
            <w:pPr>
              <w:rPr>
                <w:b/>
                <w:sz w:val="16"/>
                <w:szCs w:val="16"/>
              </w:rPr>
            </w:pPr>
          </w:p>
          <w:p w:rsidR="00527022" w:rsidRPr="0028033B" w:rsidRDefault="00527022" w:rsidP="00527022">
            <w:pPr>
              <w:rPr>
                <w:b/>
                <w:sz w:val="16"/>
                <w:szCs w:val="16"/>
              </w:rPr>
            </w:pPr>
            <w:proofErr w:type="spellStart"/>
            <w:r w:rsidRPr="0028033B">
              <w:rPr>
                <w:b/>
                <w:sz w:val="16"/>
                <w:szCs w:val="16"/>
              </w:rPr>
              <w:t>Пром.</w:t>
            </w:r>
            <w:r w:rsidR="00BE05DC">
              <w:rPr>
                <w:b/>
                <w:sz w:val="16"/>
                <w:szCs w:val="16"/>
              </w:rPr>
              <w:t>произв</w:t>
            </w:r>
            <w:proofErr w:type="spellEnd"/>
          </w:p>
          <w:p w:rsidR="003D3641" w:rsidRPr="00527022" w:rsidRDefault="00527022" w:rsidP="00527022">
            <w:pPr>
              <w:rPr>
                <w:sz w:val="16"/>
                <w:szCs w:val="16"/>
              </w:rPr>
            </w:pPr>
            <w:r w:rsidRPr="0028033B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F26B2D" w:rsidRDefault="00F26B2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1-й день </w:t>
            </w:r>
          </w:p>
          <w:p w:rsidR="00F26B2D" w:rsidRPr="00587148" w:rsidRDefault="00F26B2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завтрак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Ватрушка с творожным фаршем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CF708A" w:rsidRDefault="00552078" w:rsidP="006D52D1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26B2D" w:rsidRDefault="00F26B2D" w:rsidP="006D52D1">
            <w:pPr>
              <w:rPr>
                <w:sz w:val="16"/>
                <w:szCs w:val="16"/>
              </w:rPr>
            </w:pP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CF708A" w:rsidRDefault="00CF708A" w:rsidP="006D52D1">
            <w:pPr>
              <w:rPr>
                <w:sz w:val="16"/>
                <w:szCs w:val="16"/>
              </w:rPr>
            </w:pPr>
          </w:p>
          <w:p w:rsidR="00CF708A" w:rsidRDefault="00CF708A" w:rsidP="00CF708A">
            <w:pPr>
              <w:rPr>
                <w:sz w:val="16"/>
                <w:szCs w:val="16"/>
              </w:rPr>
            </w:pP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</w:p>
          <w:p w:rsidR="00527022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527022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26B2D" w:rsidRDefault="00F26B2D" w:rsidP="006D52D1">
            <w:pPr>
              <w:rPr>
                <w:sz w:val="16"/>
                <w:szCs w:val="16"/>
              </w:rPr>
            </w:pP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CF708A" w:rsidRDefault="00CF708A" w:rsidP="006D52D1">
            <w:pPr>
              <w:rPr>
                <w:sz w:val="16"/>
                <w:szCs w:val="16"/>
              </w:rPr>
            </w:pPr>
          </w:p>
          <w:p w:rsidR="00CF708A" w:rsidRPr="00CF708A" w:rsidRDefault="00CF708A" w:rsidP="00CF708A">
            <w:pPr>
              <w:rPr>
                <w:sz w:val="16"/>
                <w:szCs w:val="16"/>
              </w:rPr>
            </w:pPr>
          </w:p>
          <w:p w:rsidR="00CF708A" w:rsidRDefault="00CF708A" w:rsidP="00CF708A">
            <w:pPr>
              <w:rPr>
                <w:sz w:val="16"/>
                <w:szCs w:val="16"/>
              </w:rPr>
            </w:pP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26B2D" w:rsidRDefault="00F26B2D" w:rsidP="006D52D1">
            <w:pPr>
              <w:rPr>
                <w:sz w:val="16"/>
                <w:szCs w:val="16"/>
              </w:rPr>
            </w:pP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CF708A" w:rsidRDefault="00CF708A" w:rsidP="006D52D1">
            <w:pPr>
              <w:rPr>
                <w:sz w:val="16"/>
                <w:szCs w:val="16"/>
              </w:rPr>
            </w:pPr>
          </w:p>
          <w:p w:rsidR="00CF708A" w:rsidRPr="00CF708A" w:rsidRDefault="00CF708A" w:rsidP="00CF708A">
            <w:pPr>
              <w:rPr>
                <w:sz w:val="16"/>
                <w:szCs w:val="16"/>
              </w:rPr>
            </w:pPr>
          </w:p>
          <w:p w:rsidR="00CF708A" w:rsidRDefault="00CF708A" w:rsidP="00CF708A">
            <w:pPr>
              <w:rPr>
                <w:sz w:val="16"/>
                <w:szCs w:val="16"/>
              </w:rPr>
            </w:pP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26B2D" w:rsidRDefault="00F26B2D" w:rsidP="006D52D1">
            <w:pPr>
              <w:rPr>
                <w:sz w:val="16"/>
                <w:szCs w:val="16"/>
              </w:rPr>
            </w:pP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CF708A" w:rsidRDefault="00CF708A" w:rsidP="006D52D1">
            <w:pPr>
              <w:rPr>
                <w:sz w:val="16"/>
                <w:szCs w:val="16"/>
              </w:rPr>
            </w:pPr>
          </w:p>
          <w:p w:rsidR="00CF708A" w:rsidRPr="00CF708A" w:rsidRDefault="00CF708A" w:rsidP="00CF708A">
            <w:pPr>
              <w:rPr>
                <w:sz w:val="16"/>
                <w:szCs w:val="16"/>
              </w:rPr>
            </w:pPr>
          </w:p>
          <w:p w:rsidR="00CF708A" w:rsidRDefault="00CF708A" w:rsidP="00CF708A">
            <w:pPr>
              <w:rPr>
                <w:sz w:val="16"/>
                <w:szCs w:val="16"/>
              </w:rPr>
            </w:pP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26B2D" w:rsidRDefault="00F26B2D" w:rsidP="006D52D1">
            <w:pPr>
              <w:rPr>
                <w:sz w:val="16"/>
                <w:szCs w:val="16"/>
              </w:rPr>
            </w:pPr>
          </w:p>
          <w:p w:rsidR="006A62FF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6A62FF" w:rsidRDefault="006A62FF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CF708A" w:rsidRDefault="00CF708A" w:rsidP="006D52D1">
            <w:pPr>
              <w:rPr>
                <w:sz w:val="16"/>
                <w:szCs w:val="16"/>
              </w:rPr>
            </w:pPr>
          </w:p>
          <w:p w:rsidR="00CF708A" w:rsidRPr="00CF708A" w:rsidRDefault="00CF708A" w:rsidP="00CF708A">
            <w:pPr>
              <w:rPr>
                <w:sz w:val="16"/>
                <w:szCs w:val="16"/>
              </w:rPr>
            </w:pPr>
          </w:p>
          <w:p w:rsidR="00CF708A" w:rsidRDefault="00CF708A" w:rsidP="00CF708A">
            <w:pPr>
              <w:rPr>
                <w:sz w:val="16"/>
                <w:szCs w:val="16"/>
              </w:rPr>
            </w:pPr>
          </w:p>
          <w:p w:rsidR="00527022" w:rsidRDefault="00CF708A" w:rsidP="00CF708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527022" w:rsidRDefault="00527022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3208B4" w:rsidRPr="00587148" w:rsidRDefault="006A62FF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</w:t>
            </w:r>
          </w:p>
          <w:p w:rsidR="00F26B2D" w:rsidRDefault="00F26B2D" w:rsidP="003208B4">
            <w:pPr>
              <w:rPr>
                <w:sz w:val="16"/>
                <w:szCs w:val="16"/>
              </w:rPr>
            </w:pPr>
          </w:p>
          <w:p w:rsidR="006A62FF" w:rsidRDefault="006A62FF" w:rsidP="003208B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0,01     0   0     0  </w:t>
            </w:r>
          </w:p>
          <w:p w:rsidR="006A62FF" w:rsidRDefault="006A62FF" w:rsidP="003208B4">
            <w:pPr>
              <w:rPr>
                <w:sz w:val="16"/>
                <w:szCs w:val="16"/>
              </w:rPr>
            </w:pPr>
          </w:p>
          <w:p w:rsidR="0078284A" w:rsidRPr="00587148" w:rsidRDefault="003208B4" w:rsidP="003208B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527022" w:rsidRDefault="00527022" w:rsidP="0078284A">
            <w:pPr>
              <w:rPr>
                <w:sz w:val="16"/>
                <w:szCs w:val="16"/>
              </w:rPr>
            </w:pPr>
          </w:p>
          <w:p w:rsidR="00527022" w:rsidRPr="00527022" w:rsidRDefault="00527022" w:rsidP="00527022">
            <w:pPr>
              <w:rPr>
                <w:sz w:val="16"/>
                <w:szCs w:val="16"/>
              </w:rPr>
            </w:pPr>
          </w:p>
          <w:p w:rsidR="00527022" w:rsidRPr="00527022" w:rsidRDefault="00527022" w:rsidP="00527022">
            <w:pPr>
              <w:rPr>
                <w:sz w:val="16"/>
                <w:szCs w:val="16"/>
              </w:rPr>
            </w:pPr>
          </w:p>
          <w:p w:rsidR="00527022" w:rsidRDefault="0028033B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0,1415 25,5   1</w:t>
            </w:r>
          </w:p>
          <w:p w:rsidR="0028033B" w:rsidRDefault="0028033B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3D3641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D754E4" w:rsidRPr="00587148" w:rsidRDefault="00D754E4" w:rsidP="006D52D1">
            <w:pPr>
              <w:rPr>
                <w:sz w:val="16"/>
                <w:szCs w:val="16"/>
              </w:rPr>
            </w:pPr>
          </w:p>
          <w:p w:rsidR="00F26B2D" w:rsidRDefault="00F26B2D" w:rsidP="00D754E4">
            <w:pPr>
              <w:rPr>
                <w:sz w:val="16"/>
                <w:szCs w:val="16"/>
              </w:rPr>
            </w:pPr>
          </w:p>
          <w:p w:rsidR="006A62FF" w:rsidRDefault="003F3ADB" w:rsidP="00D754E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5,9  39,5  5     0,4</w:t>
            </w:r>
          </w:p>
          <w:p w:rsidR="006A62FF" w:rsidRDefault="006A62FF" w:rsidP="00D754E4">
            <w:pPr>
              <w:rPr>
                <w:sz w:val="16"/>
                <w:szCs w:val="16"/>
              </w:rPr>
            </w:pPr>
          </w:p>
          <w:p w:rsidR="0078284A" w:rsidRPr="00587148" w:rsidRDefault="003208B4" w:rsidP="00D754E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527022" w:rsidRDefault="00527022" w:rsidP="0078284A">
            <w:pPr>
              <w:rPr>
                <w:sz w:val="16"/>
                <w:szCs w:val="16"/>
              </w:rPr>
            </w:pPr>
          </w:p>
          <w:p w:rsidR="00527022" w:rsidRPr="00527022" w:rsidRDefault="00527022" w:rsidP="00527022">
            <w:pPr>
              <w:rPr>
                <w:sz w:val="16"/>
                <w:szCs w:val="16"/>
              </w:rPr>
            </w:pPr>
          </w:p>
          <w:p w:rsidR="00527022" w:rsidRPr="00527022" w:rsidRDefault="00527022" w:rsidP="00527022">
            <w:pPr>
              <w:rPr>
                <w:sz w:val="16"/>
                <w:szCs w:val="16"/>
              </w:rPr>
            </w:pPr>
          </w:p>
          <w:p w:rsidR="0028033B" w:rsidRDefault="0028033B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28033B" w:rsidRDefault="0028033B" w:rsidP="00527022">
            <w:pPr>
              <w:rPr>
                <w:sz w:val="16"/>
                <w:szCs w:val="16"/>
              </w:rPr>
            </w:pPr>
          </w:p>
          <w:p w:rsidR="001036A9" w:rsidRDefault="00527022" w:rsidP="0052702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D754E4" w:rsidRPr="001036A9" w:rsidRDefault="001036A9" w:rsidP="001036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3D3641" w:rsidRPr="00587148" w:rsidTr="00552078">
        <w:trPr>
          <w:trHeight w:val="412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28033B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3F3ADB">
              <w:rPr>
                <w:b/>
                <w:sz w:val="16"/>
                <w:szCs w:val="16"/>
              </w:rPr>
              <w:t>6,8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F3ADB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16,4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F3ADB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83,8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F3ADB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668,6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552078">
        <w:trPr>
          <w:trHeight w:val="1978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AF290B" w:rsidRDefault="00AF290B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3D3641" w:rsidRPr="00587148" w:rsidRDefault="0045449C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BE05DC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637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</w:p>
          <w:p w:rsidR="0045449C" w:rsidRDefault="0045449C" w:rsidP="00BE05DC">
            <w:pPr>
              <w:rPr>
                <w:b/>
                <w:sz w:val="16"/>
                <w:szCs w:val="16"/>
              </w:rPr>
            </w:pPr>
          </w:p>
          <w:p w:rsidR="00BE05DC" w:rsidRPr="00562CA5" w:rsidRDefault="00BE05DC" w:rsidP="00BE05DC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138</w:t>
            </w:r>
          </w:p>
          <w:p w:rsidR="00BE05DC" w:rsidRPr="00562CA5" w:rsidRDefault="00BE05DC" w:rsidP="00BE05DC">
            <w:pPr>
              <w:rPr>
                <w:b/>
                <w:sz w:val="16"/>
                <w:szCs w:val="16"/>
              </w:rPr>
            </w:pPr>
            <w:proofErr w:type="spellStart"/>
            <w:r w:rsidRPr="00562CA5"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2-й день</w:t>
            </w:r>
          </w:p>
          <w:p w:rsidR="00AF290B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Каша рисовая</w:t>
            </w:r>
            <w:r w:rsidR="00585E49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молочная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Батон пшеничный            </w:t>
            </w:r>
          </w:p>
          <w:p w:rsidR="0055207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BE05DC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 с фасолью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AF290B" w:rsidRDefault="00AF290B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BE05D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AF290B" w:rsidRDefault="00AF290B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3,25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BE05DC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AF290B" w:rsidRDefault="00AF290B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8,02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E05DC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4,6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AF290B" w:rsidRDefault="00AF290B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21,08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BE05DC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AF290B" w:rsidRDefault="00AF290B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112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BE05D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63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78284A" w:rsidRPr="00587148" w:rsidRDefault="0078284A" w:rsidP="006D52D1">
            <w:pPr>
              <w:rPr>
                <w:sz w:val="16"/>
                <w:szCs w:val="16"/>
              </w:rPr>
            </w:pPr>
          </w:p>
          <w:p w:rsidR="00AF290B" w:rsidRDefault="00AF290B" w:rsidP="0078284A">
            <w:pPr>
              <w:rPr>
                <w:sz w:val="16"/>
                <w:szCs w:val="16"/>
              </w:rPr>
            </w:pPr>
          </w:p>
          <w:p w:rsidR="0078284A" w:rsidRPr="00587148" w:rsidRDefault="00744D27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0,2   0     20,0  0</w:t>
            </w:r>
          </w:p>
          <w:p w:rsidR="0078284A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BE05DC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0,02 0,02  0     0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BE05DC" w:rsidRPr="00587148" w:rsidRDefault="00BE05DC" w:rsidP="00BE05D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BE05DC" w:rsidRPr="00587148" w:rsidRDefault="00BE05DC" w:rsidP="00BE05D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3D3641" w:rsidRPr="00BE05DC" w:rsidRDefault="003D3641" w:rsidP="00BE05DC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8284A" w:rsidRPr="00587148" w:rsidRDefault="0078284A" w:rsidP="006D52D1">
            <w:pPr>
              <w:rPr>
                <w:sz w:val="16"/>
                <w:szCs w:val="16"/>
              </w:rPr>
            </w:pPr>
          </w:p>
          <w:p w:rsidR="00AF290B" w:rsidRDefault="00AF290B" w:rsidP="0078284A">
            <w:pPr>
              <w:rPr>
                <w:sz w:val="16"/>
                <w:szCs w:val="16"/>
              </w:rPr>
            </w:pPr>
          </w:p>
          <w:p w:rsidR="0078284A" w:rsidRPr="00587148" w:rsidRDefault="00744D27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4,7  50  16      0,36</w:t>
            </w:r>
          </w:p>
          <w:p w:rsidR="0078284A" w:rsidRPr="00587148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9     30  12      0,58</w:t>
            </w:r>
          </w:p>
          <w:p w:rsidR="00BE05DC" w:rsidRDefault="0078284A" w:rsidP="0078284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12   2,4   0      </w:t>
            </w:r>
            <w:r w:rsid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0,8</w:t>
            </w: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Pr="00BE05DC" w:rsidRDefault="00BE05DC" w:rsidP="00BE05DC">
            <w:pPr>
              <w:rPr>
                <w:sz w:val="16"/>
                <w:szCs w:val="16"/>
              </w:rPr>
            </w:pP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BE05DC" w:rsidRDefault="00BE05DC" w:rsidP="00BE05D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BE05DC" w:rsidRPr="00587148" w:rsidRDefault="00BE05DC" w:rsidP="00BE05D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3D3641" w:rsidRPr="00BE05DC" w:rsidRDefault="003D3641" w:rsidP="00BE05DC">
            <w:pPr>
              <w:rPr>
                <w:sz w:val="16"/>
                <w:szCs w:val="16"/>
              </w:rPr>
            </w:pPr>
          </w:p>
        </w:tc>
      </w:tr>
      <w:tr w:rsidR="003D3641" w:rsidRPr="00587148" w:rsidTr="003D3641">
        <w:trPr>
          <w:trHeight w:val="38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562CA5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18,65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562CA5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16,82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562CA5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86,68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562CA5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583,9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562CA5">
        <w:trPr>
          <w:trHeight w:val="2666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06E05" w:rsidRDefault="00906E05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587148" w:rsidRDefault="00585E4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588</w:t>
            </w:r>
          </w:p>
          <w:p w:rsidR="0045449C" w:rsidRDefault="0045449C" w:rsidP="006D52D1">
            <w:pPr>
              <w:rPr>
                <w:b/>
                <w:sz w:val="16"/>
                <w:szCs w:val="16"/>
              </w:rPr>
            </w:pPr>
          </w:p>
          <w:p w:rsidR="00562CA5" w:rsidRDefault="0045449C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b/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139</w:t>
            </w:r>
          </w:p>
          <w:p w:rsidR="00562CA5" w:rsidRPr="00562CA5" w:rsidRDefault="00562CA5" w:rsidP="00562CA5">
            <w:pPr>
              <w:rPr>
                <w:b/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b/>
                <w:sz w:val="16"/>
                <w:szCs w:val="16"/>
              </w:rPr>
            </w:pPr>
            <w:proofErr w:type="spellStart"/>
            <w:r w:rsidRPr="00562CA5"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 w:rsidRPr="00562CA5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3-й день</w:t>
            </w:r>
          </w:p>
          <w:p w:rsidR="00906E05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Икра из кабачков</w:t>
            </w:r>
          </w:p>
          <w:p w:rsidR="003D3641" w:rsidRPr="00587148" w:rsidRDefault="00585E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  <w:p w:rsidR="00552078" w:rsidRDefault="003F3ADB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="003D3641" w:rsidRPr="00587148">
              <w:rPr>
                <w:sz w:val="16"/>
                <w:szCs w:val="16"/>
              </w:rPr>
              <w:t xml:space="preserve"> пшеничный</w:t>
            </w: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562CA5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макаронными изделиями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3F3ADB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562CA5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</w:t>
            </w:r>
            <w:r w:rsidR="00F34EDC">
              <w:rPr>
                <w:sz w:val="16"/>
                <w:szCs w:val="16"/>
              </w:rPr>
              <w:t>,</w:t>
            </w:r>
            <w:r w:rsidRPr="00587148">
              <w:rPr>
                <w:sz w:val="16"/>
                <w:szCs w:val="16"/>
              </w:rPr>
              <w:t>1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562CA5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4,1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562CA5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2,5</w:t>
            </w:r>
          </w:p>
          <w:p w:rsidR="003D3641" w:rsidRPr="00587148" w:rsidRDefault="00585E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562CA5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23,1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5,4</w:t>
            </w:r>
          </w:p>
          <w:p w:rsidR="003D3641" w:rsidRPr="00587148" w:rsidRDefault="00585E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562CA5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158,9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744D27" w:rsidRPr="00587148" w:rsidRDefault="00744D27" w:rsidP="006D52D1">
            <w:pPr>
              <w:rPr>
                <w:sz w:val="16"/>
                <w:szCs w:val="16"/>
              </w:rPr>
            </w:pPr>
          </w:p>
          <w:p w:rsidR="00906E05" w:rsidRDefault="00906E05" w:rsidP="00744D27">
            <w:pPr>
              <w:rPr>
                <w:sz w:val="16"/>
                <w:szCs w:val="16"/>
              </w:rPr>
            </w:pP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BB4DE8" w:rsidRPr="00587148" w:rsidRDefault="00744D27" w:rsidP="00744D27">
            <w:pPr>
              <w:tabs>
                <w:tab w:val="left" w:pos="984"/>
              </w:tabs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0,7    9   12   0,2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</w:t>
            </w:r>
            <w:r w:rsidR="00585E49"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 xml:space="preserve"> 0</w:t>
            </w:r>
            <w:r w:rsidR="00585E49"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>0     0</w:t>
            </w:r>
          </w:p>
          <w:p w:rsidR="00585E49" w:rsidRDefault="00585E49" w:rsidP="00BB4DE8">
            <w:pPr>
              <w:rPr>
                <w:sz w:val="16"/>
                <w:szCs w:val="16"/>
              </w:rPr>
            </w:pPr>
          </w:p>
          <w:p w:rsidR="00562CA5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0,02  0    0      0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562CA5" w:rsidRPr="00587148" w:rsidRDefault="00562CA5" w:rsidP="00562CA5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562CA5" w:rsidRPr="00587148" w:rsidRDefault="00562CA5" w:rsidP="00562CA5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3D3641" w:rsidRPr="00562CA5" w:rsidRDefault="003D3641" w:rsidP="00562CA5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744D27" w:rsidRPr="00587148" w:rsidRDefault="00744D27" w:rsidP="006D52D1">
            <w:pPr>
              <w:rPr>
                <w:sz w:val="16"/>
                <w:szCs w:val="16"/>
              </w:rPr>
            </w:pPr>
          </w:p>
          <w:p w:rsidR="00906E05" w:rsidRDefault="00906E05" w:rsidP="00744D27">
            <w:pPr>
              <w:rPr>
                <w:sz w:val="16"/>
                <w:szCs w:val="16"/>
              </w:rPr>
            </w:pP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36,9 86  27,7  1,01</w:t>
            </w:r>
          </w:p>
          <w:p w:rsidR="00744D27" w:rsidRPr="00587148" w:rsidRDefault="00744D27" w:rsidP="00744D27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16   42    12    0,6</w:t>
            </w:r>
          </w:p>
          <w:p w:rsidR="00BB4DE8" w:rsidRPr="00587148" w:rsidRDefault="00585E49" w:rsidP="00744D2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12   2,4    0     0,8</w:t>
            </w:r>
          </w:p>
          <w:p w:rsidR="00585E49" w:rsidRDefault="00585E49" w:rsidP="00BB4DE8">
            <w:pPr>
              <w:rPr>
                <w:sz w:val="16"/>
                <w:szCs w:val="16"/>
              </w:rPr>
            </w:pPr>
          </w:p>
          <w:p w:rsidR="00562CA5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9      30  12    0,58</w:t>
            </w: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Pr="00562CA5" w:rsidRDefault="00562CA5" w:rsidP="00562CA5">
            <w:pPr>
              <w:rPr>
                <w:sz w:val="16"/>
                <w:szCs w:val="16"/>
              </w:rPr>
            </w:pPr>
          </w:p>
          <w:p w:rsidR="00562CA5" w:rsidRDefault="008479A2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562CA5" w:rsidRDefault="00562CA5" w:rsidP="00562CA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562CA5" w:rsidRPr="00587148" w:rsidRDefault="00562CA5" w:rsidP="00562CA5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3D3641" w:rsidRPr="00562CA5" w:rsidRDefault="003D3641" w:rsidP="00562CA5">
            <w:pPr>
              <w:rPr>
                <w:sz w:val="16"/>
                <w:szCs w:val="16"/>
              </w:rPr>
            </w:pPr>
          </w:p>
        </w:tc>
      </w:tr>
      <w:tr w:rsidR="003D3641" w:rsidRPr="00587148" w:rsidTr="00425729">
        <w:trPr>
          <w:trHeight w:val="422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42572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16,86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42572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12,33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42572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118,76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699,36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D96A2F">
        <w:trPr>
          <w:trHeight w:val="2548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06E05" w:rsidRDefault="00906E05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642</w:t>
            </w:r>
          </w:p>
          <w:p w:rsidR="00D96A2F" w:rsidRDefault="00D96A2F" w:rsidP="006D52D1">
            <w:pPr>
              <w:rPr>
                <w:b/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b/>
                <w:sz w:val="16"/>
                <w:szCs w:val="16"/>
              </w:rPr>
            </w:pPr>
            <w:r w:rsidRPr="00D96A2F">
              <w:rPr>
                <w:b/>
                <w:sz w:val="16"/>
                <w:szCs w:val="16"/>
              </w:rPr>
              <w:t>110</w:t>
            </w:r>
          </w:p>
          <w:p w:rsidR="00D96A2F" w:rsidRPr="00D96A2F" w:rsidRDefault="00D96A2F" w:rsidP="00D96A2F">
            <w:pPr>
              <w:rPr>
                <w:b/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b/>
                <w:sz w:val="16"/>
                <w:szCs w:val="16"/>
              </w:rPr>
            </w:pPr>
            <w:proofErr w:type="spellStart"/>
            <w:r w:rsidRPr="00D96A2F"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 w:rsidRPr="00D96A2F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4-й день</w:t>
            </w:r>
          </w:p>
          <w:p w:rsidR="00906E05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Оладьи со сгущенным молоком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Какао с молоком</w:t>
            </w:r>
          </w:p>
          <w:p w:rsidR="00552078" w:rsidRDefault="00552078" w:rsidP="006D52D1">
            <w:pPr>
              <w:rPr>
                <w:sz w:val="16"/>
                <w:szCs w:val="16"/>
              </w:rPr>
            </w:pP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D96A2F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Борщ из свежей капусты с картофелем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80/10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D96A2F" w:rsidRDefault="00D96A2F" w:rsidP="006D52D1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7,33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3,86</w:t>
            </w:r>
          </w:p>
          <w:p w:rsidR="00D96A2F" w:rsidRDefault="00D96A2F" w:rsidP="006D52D1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</w:t>
            </w:r>
          </w:p>
          <w:p w:rsidR="00D96A2F" w:rsidRDefault="00D96A2F" w:rsidP="006D52D1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51,93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32,53</w:t>
            </w:r>
          </w:p>
          <w:p w:rsidR="00D96A2F" w:rsidRDefault="00D96A2F" w:rsidP="006D52D1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13,1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314,6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190</w:t>
            </w:r>
          </w:p>
          <w:p w:rsidR="00D96A2F" w:rsidRDefault="00D96A2F" w:rsidP="006D52D1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906E05" w:rsidRDefault="00906E05" w:rsidP="00BB4DE8">
            <w:pPr>
              <w:rPr>
                <w:sz w:val="16"/>
                <w:szCs w:val="16"/>
              </w:rPr>
            </w:pP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0,9   0    0   0,2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</w:p>
          <w:p w:rsidR="00D96A2F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0,4  1,3 0,01  0</w:t>
            </w: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0,1415 25,5   1</w:t>
            </w: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587148" w:rsidRDefault="00D96A2F" w:rsidP="00D96A2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D96A2F" w:rsidRPr="00587148" w:rsidRDefault="00D96A2F" w:rsidP="00D96A2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3D3641" w:rsidRPr="00D96A2F" w:rsidRDefault="003D3641" w:rsidP="00D96A2F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906E05" w:rsidRDefault="00906E05" w:rsidP="00BB4DE8">
            <w:pPr>
              <w:rPr>
                <w:sz w:val="16"/>
                <w:szCs w:val="16"/>
              </w:rPr>
            </w:pP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29  69  29,4    0,88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</w:p>
          <w:p w:rsidR="00D96A2F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122  90  14     0,56</w:t>
            </w: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D96A2F" w:rsidRPr="00D96A2F" w:rsidRDefault="00D96A2F" w:rsidP="00D96A2F">
            <w:pPr>
              <w:rPr>
                <w:sz w:val="16"/>
                <w:szCs w:val="16"/>
              </w:rPr>
            </w:pPr>
          </w:p>
          <w:p w:rsidR="00D96A2F" w:rsidRDefault="00D96A2F" w:rsidP="00D96A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D96A2F" w:rsidRPr="00587148" w:rsidRDefault="00D96A2F" w:rsidP="00D96A2F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3D3641" w:rsidRPr="00D96A2F" w:rsidRDefault="003D3641" w:rsidP="00D96A2F">
            <w:pPr>
              <w:rPr>
                <w:sz w:val="16"/>
                <w:szCs w:val="16"/>
              </w:rPr>
            </w:pPr>
          </w:p>
        </w:tc>
      </w:tr>
      <w:tr w:rsidR="003D3641" w:rsidRPr="00587148" w:rsidTr="00552078">
        <w:trPr>
          <w:trHeight w:val="554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18,69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18,2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124,06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D96A2F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766,2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7D45FC">
        <w:trPr>
          <w:trHeight w:val="252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06E05" w:rsidRDefault="00906E05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таб. 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7D45FC" w:rsidRDefault="0045449C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45449C" w:rsidRDefault="0045449C" w:rsidP="007D45FC">
            <w:pPr>
              <w:rPr>
                <w:b/>
                <w:sz w:val="16"/>
                <w:szCs w:val="16"/>
              </w:rPr>
            </w:pPr>
          </w:p>
          <w:p w:rsidR="007D45FC" w:rsidRPr="00E35A42" w:rsidRDefault="007D45FC" w:rsidP="007D45FC">
            <w:pPr>
              <w:rPr>
                <w:b/>
                <w:sz w:val="16"/>
                <w:szCs w:val="16"/>
              </w:rPr>
            </w:pPr>
            <w:r w:rsidRPr="00E35A42">
              <w:rPr>
                <w:b/>
                <w:sz w:val="16"/>
                <w:szCs w:val="16"/>
              </w:rPr>
              <w:t>129</w:t>
            </w:r>
          </w:p>
          <w:p w:rsidR="00E35A42" w:rsidRPr="00E35A42" w:rsidRDefault="007D45FC" w:rsidP="007D45FC">
            <w:pPr>
              <w:rPr>
                <w:b/>
                <w:sz w:val="16"/>
                <w:szCs w:val="16"/>
              </w:rPr>
            </w:pPr>
            <w:proofErr w:type="spellStart"/>
            <w:r w:rsidRPr="00E35A42"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 w:rsidRPr="00E35A42"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F34EDC" w:rsidRDefault="00F34EDC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5-й ден</w:t>
            </w:r>
            <w:r w:rsidR="00066349">
              <w:rPr>
                <w:b/>
                <w:sz w:val="16"/>
                <w:szCs w:val="16"/>
              </w:rPr>
              <w:t>ь</w:t>
            </w:r>
          </w:p>
          <w:p w:rsidR="00906E05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55207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  <w:p w:rsidR="00552078" w:rsidRPr="00552078" w:rsidRDefault="00552078" w:rsidP="00552078">
            <w:pPr>
              <w:rPr>
                <w:sz w:val="16"/>
                <w:szCs w:val="16"/>
              </w:rPr>
            </w:pP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7D45FC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Рассольник «Ленинградский»</w:t>
            </w: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847D2A" w:rsidRDefault="00E35A42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7D45F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E35A42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7D45F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  <w:p w:rsidR="00E35A42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7D45F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E35A42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7D45FC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20,1</w:t>
            </w:r>
          </w:p>
          <w:p w:rsidR="00E35A42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3D3641" w:rsidRPr="00587148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7D45FC" w:rsidRDefault="00F34EDC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189,8</w:t>
            </w:r>
          </w:p>
          <w:p w:rsidR="00E35A42" w:rsidRDefault="007D45FC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BB4DE8" w:rsidRPr="00587148" w:rsidRDefault="00BB4DE8" w:rsidP="006D52D1">
            <w:pPr>
              <w:rPr>
                <w:sz w:val="16"/>
                <w:szCs w:val="16"/>
              </w:rPr>
            </w:pPr>
          </w:p>
          <w:p w:rsidR="00906E05" w:rsidRDefault="00906E05" w:rsidP="00BB4DE8">
            <w:pPr>
              <w:rPr>
                <w:sz w:val="16"/>
                <w:szCs w:val="16"/>
              </w:rPr>
            </w:pPr>
          </w:p>
          <w:p w:rsidR="00BB4DE8" w:rsidRPr="00587148" w:rsidRDefault="00531530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0,01    0    0     0</w:t>
            </w:r>
          </w:p>
          <w:p w:rsidR="00BB4DE8" w:rsidRPr="00587148" w:rsidRDefault="00765044" w:rsidP="00BB4DE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</w:t>
            </w:r>
            <w:r w:rsidR="00BB4DE8"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,2</w:t>
            </w:r>
            <w:r w:rsidR="00BB4DE8" w:rsidRPr="00587148">
              <w:rPr>
                <w:sz w:val="16"/>
                <w:szCs w:val="16"/>
              </w:rPr>
              <w:t xml:space="preserve">    0     0</w:t>
            </w:r>
          </w:p>
          <w:p w:rsidR="007D45FC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0,02    0 </w:t>
            </w:r>
            <w:r w:rsidR="00531530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 0     0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E35A42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7D45FC" w:rsidRPr="00587148" w:rsidRDefault="007D45FC" w:rsidP="007D45F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3D3641" w:rsidRPr="007D45FC" w:rsidRDefault="00E35A42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0,02 0,02   0    0</w:t>
            </w:r>
          </w:p>
        </w:tc>
        <w:tc>
          <w:tcPr>
            <w:tcW w:w="1418" w:type="dxa"/>
          </w:tcPr>
          <w:p w:rsidR="00531530" w:rsidRPr="00587148" w:rsidRDefault="00531530" w:rsidP="00BB4DE8">
            <w:pPr>
              <w:rPr>
                <w:sz w:val="16"/>
                <w:szCs w:val="16"/>
              </w:rPr>
            </w:pPr>
          </w:p>
          <w:p w:rsidR="00906E05" w:rsidRDefault="00906E05" w:rsidP="00BB4DE8">
            <w:pPr>
              <w:rPr>
                <w:sz w:val="16"/>
                <w:szCs w:val="16"/>
              </w:rPr>
            </w:pPr>
          </w:p>
          <w:p w:rsidR="00BB4DE8" w:rsidRPr="00587148" w:rsidRDefault="00531530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5,9   39,5    5    0,4 </w:t>
            </w:r>
          </w:p>
          <w:p w:rsidR="00BB4DE8" w:rsidRPr="00587148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6      0    </w:t>
            </w:r>
            <w:r w:rsidR="00531530" w:rsidRPr="00587148">
              <w:rPr>
                <w:sz w:val="16"/>
                <w:szCs w:val="16"/>
              </w:rPr>
              <w:t xml:space="preserve">   </w:t>
            </w:r>
            <w:r w:rsidRPr="00587148">
              <w:rPr>
                <w:sz w:val="16"/>
                <w:szCs w:val="16"/>
              </w:rPr>
              <w:t xml:space="preserve">0   </w:t>
            </w:r>
            <w:r w:rsidR="00531530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 xml:space="preserve"> 0,4</w:t>
            </w:r>
          </w:p>
          <w:p w:rsidR="007D45FC" w:rsidRDefault="00BB4DE8" w:rsidP="00BB4DE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9     </w:t>
            </w:r>
            <w:r w:rsidR="00531530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30  </w:t>
            </w:r>
            <w:r w:rsidR="00531530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>12   0,58</w:t>
            </w: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Pr="007D45FC" w:rsidRDefault="007D45FC" w:rsidP="007D45FC">
            <w:pPr>
              <w:rPr>
                <w:sz w:val="16"/>
                <w:szCs w:val="16"/>
              </w:rPr>
            </w:pPr>
          </w:p>
          <w:p w:rsidR="007D45FC" w:rsidRDefault="00E35A42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E35A42" w:rsidRDefault="00E35A42" w:rsidP="00E35A4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3D3641" w:rsidRPr="007D45FC" w:rsidRDefault="00E35A42" w:rsidP="007D45F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3D3641" w:rsidRPr="00587148" w:rsidTr="00130F61">
        <w:trPr>
          <w:trHeight w:val="403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E35A4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14,6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E35A4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14,38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E35A4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145,55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E35A42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812,8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130F61">
        <w:trPr>
          <w:trHeight w:val="2392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06E05" w:rsidRDefault="00906E05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685, 687</w:t>
            </w:r>
          </w:p>
          <w:p w:rsidR="00130F61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Pr="001F6F51" w:rsidRDefault="00130F61" w:rsidP="00130F61">
            <w:pPr>
              <w:rPr>
                <w:b/>
                <w:sz w:val="16"/>
                <w:szCs w:val="16"/>
              </w:rPr>
            </w:pPr>
            <w:r w:rsidRPr="001F6F51">
              <w:rPr>
                <w:b/>
                <w:sz w:val="16"/>
                <w:szCs w:val="16"/>
              </w:rPr>
              <w:t>151</w:t>
            </w:r>
          </w:p>
          <w:p w:rsidR="00055C31" w:rsidRPr="001F6F51" w:rsidRDefault="00055C31" w:rsidP="00055C31">
            <w:pPr>
              <w:rPr>
                <w:b/>
                <w:sz w:val="16"/>
                <w:szCs w:val="16"/>
              </w:rPr>
            </w:pPr>
            <w:proofErr w:type="spellStart"/>
            <w:r w:rsidRPr="001F6F51"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 w:rsidRPr="001F6F51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6-й день</w:t>
            </w:r>
          </w:p>
          <w:p w:rsidR="00906E05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пшенная с сахаром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Пирожок сдобный с повидлом</w:t>
            </w:r>
          </w:p>
          <w:p w:rsidR="0055207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130F61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055C3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</w:t>
            </w:r>
            <w:r w:rsidR="00130F61">
              <w:rPr>
                <w:sz w:val="16"/>
                <w:szCs w:val="16"/>
              </w:rPr>
              <w:t>уп лапша домашняя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130F6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130F6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</w:t>
            </w:r>
          </w:p>
          <w:p w:rsidR="00130F6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130F6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12,18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5,21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3,3</w:t>
            </w:r>
          </w:p>
          <w:p w:rsidR="00130F6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130F6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2,84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24,69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37,1</w:t>
            </w:r>
          </w:p>
          <w:p w:rsidR="00130F6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130F6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18,76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192</w:t>
            </w:r>
          </w:p>
          <w:p w:rsidR="00130F6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Pr="00130F61" w:rsidRDefault="00130F61" w:rsidP="00130F61">
            <w:pPr>
              <w:rPr>
                <w:sz w:val="16"/>
                <w:szCs w:val="16"/>
              </w:rPr>
            </w:pPr>
          </w:p>
          <w:p w:rsidR="00130F61" w:rsidRDefault="00130F61" w:rsidP="00130F61">
            <w:pPr>
              <w:rPr>
                <w:sz w:val="16"/>
                <w:szCs w:val="16"/>
              </w:rPr>
            </w:pPr>
          </w:p>
          <w:p w:rsidR="00055C31" w:rsidRDefault="00130F61" w:rsidP="00130F6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121,87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531530" w:rsidRPr="00587148" w:rsidRDefault="00531530" w:rsidP="006D52D1">
            <w:pPr>
              <w:rPr>
                <w:sz w:val="16"/>
                <w:szCs w:val="16"/>
              </w:rPr>
            </w:pPr>
          </w:p>
          <w:p w:rsidR="00906E05" w:rsidRDefault="00906E05" w:rsidP="00531530">
            <w:pPr>
              <w:rPr>
                <w:sz w:val="16"/>
                <w:szCs w:val="16"/>
              </w:rPr>
            </w:pPr>
          </w:p>
          <w:p w:rsidR="00531530" w:rsidRPr="00587148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0,2   0     20     0</w:t>
            </w:r>
          </w:p>
          <w:p w:rsidR="00531530" w:rsidRPr="00587148" w:rsidRDefault="00587148" w:rsidP="005315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</w:t>
            </w:r>
            <w:r w:rsidR="00531530" w:rsidRPr="00587148">
              <w:rPr>
                <w:sz w:val="16"/>
                <w:szCs w:val="16"/>
              </w:rPr>
              <w:t xml:space="preserve"> 0    0</w:t>
            </w:r>
            <w:r>
              <w:rPr>
                <w:sz w:val="16"/>
                <w:szCs w:val="16"/>
              </w:rPr>
              <w:t>,5</w:t>
            </w:r>
            <w:r w:rsidR="00531530" w:rsidRPr="00587148">
              <w:rPr>
                <w:sz w:val="16"/>
                <w:szCs w:val="16"/>
              </w:rPr>
              <w:t xml:space="preserve"> </w:t>
            </w:r>
          </w:p>
          <w:p w:rsidR="00055C31" w:rsidRDefault="00765044" w:rsidP="0053153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</w:t>
            </w:r>
            <w:r w:rsidR="00531530" w:rsidRPr="00587148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 xml:space="preserve">,2  </w:t>
            </w:r>
            <w:r w:rsidR="00531530" w:rsidRPr="00587148">
              <w:rPr>
                <w:sz w:val="16"/>
                <w:szCs w:val="16"/>
              </w:rPr>
              <w:t xml:space="preserve">   0     0</w:t>
            </w:r>
          </w:p>
          <w:p w:rsidR="00055C31" w:rsidRPr="00055C31" w:rsidRDefault="00055C31" w:rsidP="00055C31">
            <w:pPr>
              <w:rPr>
                <w:sz w:val="16"/>
                <w:szCs w:val="16"/>
              </w:rPr>
            </w:pPr>
          </w:p>
          <w:p w:rsidR="00055C31" w:rsidRPr="00055C31" w:rsidRDefault="00055C31" w:rsidP="00055C31">
            <w:pPr>
              <w:rPr>
                <w:sz w:val="16"/>
                <w:szCs w:val="16"/>
              </w:rPr>
            </w:pPr>
          </w:p>
          <w:p w:rsidR="00055C31" w:rsidRPr="00055C31" w:rsidRDefault="00055C31" w:rsidP="00055C31">
            <w:pPr>
              <w:rPr>
                <w:sz w:val="16"/>
                <w:szCs w:val="16"/>
              </w:rPr>
            </w:pP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0,13 17  24   0,1</w:t>
            </w: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3D3641" w:rsidRP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531530" w:rsidRPr="00587148" w:rsidRDefault="00531530" w:rsidP="006D52D1">
            <w:pPr>
              <w:rPr>
                <w:sz w:val="16"/>
                <w:szCs w:val="16"/>
              </w:rPr>
            </w:pPr>
          </w:p>
          <w:p w:rsidR="00906E05" w:rsidRDefault="00906E05" w:rsidP="00531530">
            <w:pPr>
              <w:rPr>
                <w:sz w:val="16"/>
                <w:szCs w:val="16"/>
              </w:rPr>
            </w:pPr>
          </w:p>
          <w:p w:rsidR="00531530" w:rsidRPr="00587148" w:rsidRDefault="00FE116C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4,7  60    16    0,36</w:t>
            </w:r>
          </w:p>
          <w:p w:rsidR="00531530" w:rsidRPr="00587148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10   41,6 132   0,6  </w:t>
            </w:r>
          </w:p>
          <w:p w:rsidR="00055C31" w:rsidRDefault="00531530" w:rsidP="00531530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055C31" w:rsidRPr="00055C31" w:rsidRDefault="00055C31" w:rsidP="00055C31">
            <w:pPr>
              <w:rPr>
                <w:sz w:val="16"/>
                <w:szCs w:val="16"/>
              </w:rPr>
            </w:pPr>
          </w:p>
          <w:p w:rsidR="00055C31" w:rsidRPr="00055C31" w:rsidRDefault="00055C31" w:rsidP="00055C31">
            <w:pPr>
              <w:rPr>
                <w:sz w:val="16"/>
                <w:szCs w:val="16"/>
              </w:rPr>
            </w:pPr>
          </w:p>
          <w:p w:rsidR="00055C31" w:rsidRDefault="00055C31" w:rsidP="00055C31">
            <w:pPr>
              <w:rPr>
                <w:sz w:val="16"/>
                <w:szCs w:val="16"/>
              </w:rPr>
            </w:pPr>
          </w:p>
          <w:p w:rsidR="00055C31" w:rsidRDefault="00055C31" w:rsidP="00055C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28   87   23,9  1,02</w:t>
            </w:r>
          </w:p>
          <w:p w:rsidR="001F6F51" w:rsidRDefault="001F6F51" w:rsidP="001F6F5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3D3641" w:rsidRPr="00055C31" w:rsidRDefault="001F6F51" w:rsidP="001F6F5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3D3641" w:rsidRPr="00587148" w:rsidTr="00130F61">
        <w:trPr>
          <w:trHeight w:val="429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765044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22,88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765044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11,65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765044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142,85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765044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739,87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765044">
        <w:trPr>
          <w:trHeight w:val="2546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06E05" w:rsidRDefault="00906E05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413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588</w:t>
            </w:r>
          </w:p>
          <w:p w:rsidR="0045449C" w:rsidRDefault="0045449C" w:rsidP="006D52D1">
            <w:pPr>
              <w:rPr>
                <w:b/>
                <w:sz w:val="16"/>
                <w:szCs w:val="16"/>
              </w:rPr>
            </w:pPr>
          </w:p>
          <w:p w:rsidR="00765044" w:rsidRDefault="0045449C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b/>
                <w:sz w:val="16"/>
                <w:szCs w:val="16"/>
              </w:rPr>
            </w:pPr>
            <w:r w:rsidRPr="00765044">
              <w:rPr>
                <w:b/>
                <w:sz w:val="16"/>
                <w:szCs w:val="16"/>
              </w:rPr>
              <w:t>138</w:t>
            </w:r>
          </w:p>
          <w:p w:rsidR="00765044" w:rsidRPr="00765044" w:rsidRDefault="00765044" w:rsidP="00765044">
            <w:pPr>
              <w:rPr>
                <w:b/>
                <w:sz w:val="16"/>
                <w:szCs w:val="16"/>
              </w:rPr>
            </w:pPr>
            <w:proofErr w:type="spellStart"/>
            <w:r w:rsidRPr="00765044">
              <w:rPr>
                <w:b/>
                <w:sz w:val="16"/>
                <w:szCs w:val="16"/>
              </w:rPr>
              <w:t>Пром.</w:t>
            </w:r>
            <w:r>
              <w:rPr>
                <w:b/>
                <w:sz w:val="16"/>
                <w:szCs w:val="16"/>
              </w:rPr>
              <w:t>произ</w:t>
            </w:r>
            <w:r w:rsidR="0045449C">
              <w:rPr>
                <w:b/>
                <w:sz w:val="16"/>
                <w:szCs w:val="16"/>
              </w:rPr>
              <w:t>в</w:t>
            </w:r>
            <w:proofErr w:type="spellEnd"/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 w:rsidRPr="00765044">
              <w:rPr>
                <w:b/>
                <w:sz w:val="16"/>
                <w:szCs w:val="16"/>
              </w:rPr>
              <w:t>629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7-й день</w:t>
            </w:r>
          </w:p>
          <w:p w:rsidR="00906E05" w:rsidRPr="00906E05" w:rsidRDefault="00906E05" w:rsidP="006D52D1">
            <w:pPr>
              <w:rPr>
                <w:b/>
                <w:sz w:val="16"/>
                <w:szCs w:val="16"/>
              </w:rPr>
            </w:pPr>
            <w:r w:rsidRPr="00906E05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Капуста тушенная 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Макароны отварные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Компот из смеси сухофруктов</w:t>
            </w:r>
            <w:r w:rsidR="00585E49">
              <w:rPr>
                <w:sz w:val="16"/>
                <w:szCs w:val="16"/>
              </w:rPr>
              <w:t xml:space="preserve"> витаминизированный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552078" w:rsidRDefault="00552078" w:rsidP="006D52D1">
            <w:pPr>
              <w:rPr>
                <w:sz w:val="16"/>
                <w:szCs w:val="16"/>
              </w:rPr>
            </w:pPr>
          </w:p>
          <w:p w:rsidR="00765044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горохом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765044" w:rsidRDefault="00765044" w:rsidP="006D52D1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6,87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765044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6,37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765044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3,6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29,37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765044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22,3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585E49" w:rsidRDefault="00585E49" w:rsidP="006D52D1">
            <w:pPr>
              <w:rPr>
                <w:sz w:val="16"/>
                <w:szCs w:val="16"/>
              </w:rPr>
            </w:pPr>
          </w:p>
          <w:p w:rsidR="00765044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198,9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06E05" w:rsidRDefault="00906E05" w:rsidP="006D52D1">
            <w:pPr>
              <w:rPr>
                <w:sz w:val="16"/>
                <w:szCs w:val="16"/>
              </w:rPr>
            </w:pPr>
          </w:p>
          <w:p w:rsidR="00136821" w:rsidRPr="00587148" w:rsidRDefault="00FE116C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0,7   9  12     0,2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0,06  0     0    21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0,02  0,02  0    0</w:t>
            </w:r>
          </w:p>
          <w:p w:rsidR="00585E49" w:rsidRDefault="00585E49" w:rsidP="00136821">
            <w:pPr>
              <w:rPr>
                <w:sz w:val="16"/>
                <w:szCs w:val="16"/>
              </w:rPr>
            </w:pPr>
          </w:p>
          <w:p w:rsidR="00765044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0,02   0      0    0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0,02   0     0     0</w:t>
            </w:r>
          </w:p>
          <w:p w:rsidR="00FE116C" w:rsidRP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0,2   0,2    0     0</w:t>
            </w:r>
          </w:p>
        </w:tc>
        <w:tc>
          <w:tcPr>
            <w:tcW w:w="1418" w:type="dxa"/>
          </w:tcPr>
          <w:p w:rsidR="00FE116C" w:rsidRPr="00587148" w:rsidRDefault="00FE116C" w:rsidP="006D52D1">
            <w:pPr>
              <w:rPr>
                <w:sz w:val="16"/>
                <w:szCs w:val="16"/>
              </w:rPr>
            </w:pPr>
          </w:p>
          <w:p w:rsidR="00906E05" w:rsidRDefault="00906E05" w:rsidP="00FE116C">
            <w:pPr>
              <w:rPr>
                <w:sz w:val="16"/>
                <w:szCs w:val="16"/>
              </w:rPr>
            </w:pPr>
          </w:p>
          <w:p w:rsidR="00136821" w:rsidRPr="00587148" w:rsidRDefault="00FE116C" w:rsidP="00FE116C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16   </w:t>
            </w:r>
            <w:r w:rsidR="00136821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42   12   </w:t>
            </w:r>
            <w:r w:rsidR="00136821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0,9   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4,86  37   21     1,1</w:t>
            </w:r>
          </w:p>
          <w:p w:rsidR="00136821" w:rsidRPr="00587148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12     2,4    0     0,8</w:t>
            </w:r>
          </w:p>
          <w:p w:rsidR="00585E49" w:rsidRDefault="00585E49" w:rsidP="00136821">
            <w:pPr>
              <w:rPr>
                <w:sz w:val="16"/>
                <w:szCs w:val="16"/>
              </w:rPr>
            </w:pPr>
          </w:p>
          <w:p w:rsidR="00765044" w:rsidRDefault="00136821" w:rsidP="0013682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9       30    12  0,58</w:t>
            </w: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Pr="00765044" w:rsidRDefault="00765044" w:rsidP="00765044">
            <w:pPr>
              <w:rPr>
                <w:sz w:val="16"/>
                <w:szCs w:val="16"/>
              </w:rPr>
            </w:pPr>
          </w:p>
          <w:p w:rsidR="00765044" w:rsidRDefault="00FF2231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765044" w:rsidRDefault="00765044" w:rsidP="00765044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  <w:p w:rsidR="00765044" w:rsidRPr="00055C31" w:rsidRDefault="00765044" w:rsidP="00765044">
            <w:pPr>
              <w:rPr>
                <w:sz w:val="16"/>
                <w:szCs w:val="16"/>
              </w:rPr>
            </w:pPr>
          </w:p>
          <w:p w:rsidR="003D3641" w:rsidRPr="00765044" w:rsidRDefault="003D3641" w:rsidP="00765044">
            <w:pPr>
              <w:rPr>
                <w:sz w:val="16"/>
                <w:szCs w:val="16"/>
              </w:rPr>
            </w:pPr>
          </w:p>
        </w:tc>
      </w:tr>
      <w:tr w:rsidR="003D3641" w:rsidRPr="00587148" w:rsidTr="00765044">
        <w:trPr>
          <w:trHeight w:val="56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FF2231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23,87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FF2231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18,77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FF2231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136,57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FF2231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914,2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552078">
        <w:trPr>
          <w:trHeight w:val="1970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E18A7" w:rsidRDefault="009E18A7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Таб. 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</w:t>
            </w:r>
          </w:p>
          <w:p w:rsidR="00FF2231" w:rsidRDefault="00FF2231" w:rsidP="006D52D1">
            <w:pPr>
              <w:rPr>
                <w:b/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</w:p>
          <w:p w:rsidR="00FF2231" w:rsidRPr="0045449C" w:rsidRDefault="00A60B4B" w:rsidP="00FF223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110</w:t>
            </w:r>
          </w:p>
          <w:p w:rsidR="0038786D" w:rsidRPr="0045449C" w:rsidRDefault="00FF2231" w:rsidP="00FF2231">
            <w:pPr>
              <w:rPr>
                <w:b/>
                <w:sz w:val="16"/>
                <w:szCs w:val="16"/>
              </w:rPr>
            </w:pPr>
            <w:proofErr w:type="spellStart"/>
            <w:r w:rsidRPr="0045449C">
              <w:rPr>
                <w:b/>
                <w:sz w:val="16"/>
                <w:szCs w:val="16"/>
              </w:rPr>
              <w:t>Пром.произ</w:t>
            </w:r>
            <w:proofErr w:type="spellEnd"/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8-й день</w:t>
            </w:r>
          </w:p>
          <w:p w:rsidR="009E18A7" w:rsidRPr="009E18A7" w:rsidRDefault="009E18A7" w:rsidP="006D52D1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рисовая с изюмом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Булочка сдобная </w:t>
            </w:r>
          </w:p>
          <w:p w:rsidR="00552078" w:rsidRDefault="00552078" w:rsidP="006D52D1">
            <w:pPr>
              <w:rPr>
                <w:sz w:val="16"/>
                <w:szCs w:val="16"/>
              </w:rPr>
            </w:pPr>
          </w:p>
          <w:p w:rsidR="00FF2231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FF2231" w:rsidRDefault="00A60B4B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Борщ из свежей капусты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Хлеб ржаной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FF2231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FF2231" w:rsidRP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9,75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FF2231" w:rsidRDefault="00FF2231" w:rsidP="006D52D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12,37</w:t>
            </w:r>
          </w:p>
          <w:p w:rsidR="00FF2231" w:rsidRDefault="00FF2231" w:rsidP="006D52D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3,5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4,6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30,02</w:t>
            </w:r>
          </w:p>
          <w:p w:rsidR="00FF2231" w:rsidRDefault="00FF2231" w:rsidP="006D52D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13,1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</w:t>
            </w:r>
          </w:p>
          <w:p w:rsidR="00FF2231" w:rsidRDefault="00FF2231" w:rsidP="006D52D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</w:t>
            </w:r>
          </w:p>
        </w:tc>
        <w:tc>
          <w:tcPr>
            <w:tcW w:w="1275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9E18A7" w:rsidRDefault="009E18A7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0,17  0   21     0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0       0    0      0</w:t>
            </w:r>
          </w:p>
          <w:p w:rsidR="00FF2231" w:rsidRDefault="00587148" w:rsidP="00EA5E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0,03  0    0  </w:t>
            </w:r>
            <w:r w:rsidR="00EA5EEA"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,3</w:t>
            </w:r>
            <w:r w:rsidR="00EA5EEA" w:rsidRPr="00587148">
              <w:rPr>
                <w:sz w:val="16"/>
                <w:szCs w:val="16"/>
              </w:rPr>
              <w:t xml:space="preserve">       </w:t>
            </w:r>
          </w:p>
          <w:p w:rsidR="00FF2231" w:rsidRPr="00FF2231" w:rsidRDefault="00FF2231" w:rsidP="00FF2231">
            <w:pPr>
              <w:rPr>
                <w:sz w:val="16"/>
                <w:szCs w:val="16"/>
              </w:rPr>
            </w:pPr>
          </w:p>
          <w:p w:rsidR="00FF2231" w:rsidRP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38786D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0,63 15  25  0,2</w:t>
            </w:r>
          </w:p>
          <w:p w:rsidR="0038786D" w:rsidRDefault="00FF2231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0,02  0   0     0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0,2  0,2  0     0</w:t>
            </w:r>
          </w:p>
        </w:tc>
        <w:tc>
          <w:tcPr>
            <w:tcW w:w="1418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9E18A7" w:rsidRDefault="009E18A7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16,7 134   47  1,55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6        0      0     0,4</w:t>
            </w:r>
          </w:p>
          <w:p w:rsidR="00FF2231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10    41    132   0,6</w:t>
            </w:r>
          </w:p>
          <w:p w:rsidR="00FF2231" w:rsidRPr="00FF2231" w:rsidRDefault="00FF2231" w:rsidP="00FF2231">
            <w:pPr>
              <w:rPr>
                <w:sz w:val="16"/>
                <w:szCs w:val="16"/>
              </w:rPr>
            </w:pPr>
          </w:p>
          <w:p w:rsidR="00FF2231" w:rsidRPr="00FF2231" w:rsidRDefault="00FF2231" w:rsidP="00FF2231">
            <w:pPr>
              <w:rPr>
                <w:sz w:val="16"/>
                <w:szCs w:val="16"/>
              </w:rPr>
            </w:pPr>
          </w:p>
          <w:p w:rsidR="00FF2231" w:rsidRDefault="0038786D" w:rsidP="00FF223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45  66  28    1,02</w:t>
            </w:r>
          </w:p>
          <w:p w:rsidR="003D3641" w:rsidRPr="0038786D" w:rsidRDefault="00FF2231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9   30    12    0,58</w:t>
            </w:r>
            <w:r w:rsidR="0038786D">
              <w:rPr>
                <w:sz w:val="16"/>
                <w:szCs w:val="16"/>
              </w:rPr>
              <w:t xml:space="preserve"> 12  2,4   0      0,8</w:t>
            </w:r>
          </w:p>
        </w:tc>
      </w:tr>
      <w:tr w:rsidR="003D3641" w:rsidRPr="00587148" w:rsidTr="00552078">
        <w:trPr>
          <w:trHeight w:val="268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8786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24,75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8786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24,67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8786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99,62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8786D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735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38786D">
        <w:trPr>
          <w:trHeight w:val="3115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E18A7" w:rsidRDefault="009E18A7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066349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45449C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Пром.произв</w:t>
            </w:r>
            <w:proofErr w:type="spellEnd"/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38786D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637</w:t>
            </w: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</w:p>
          <w:p w:rsidR="0038786D" w:rsidRDefault="0038786D" w:rsidP="0038786D">
            <w:pPr>
              <w:rPr>
                <w:sz w:val="16"/>
                <w:szCs w:val="16"/>
              </w:rPr>
            </w:pPr>
          </w:p>
          <w:p w:rsidR="0045449C" w:rsidRDefault="0045449C" w:rsidP="0038786D">
            <w:pPr>
              <w:rPr>
                <w:b/>
                <w:sz w:val="16"/>
                <w:szCs w:val="16"/>
              </w:rPr>
            </w:pPr>
          </w:p>
          <w:p w:rsidR="0038786D" w:rsidRPr="00955193" w:rsidRDefault="0038786D" w:rsidP="0038786D">
            <w:pPr>
              <w:rPr>
                <w:b/>
                <w:sz w:val="16"/>
                <w:szCs w:val="16"/>
              </w:rPr>
            </w:pPr>
            <w:r w:rsidRPr="00955193">
              <w:rPr>
                <w:b/>
                <w:sz w:val="16"/>
                <w:szCs w:val="16"/>
              </w:rPr>
              <w:t>120</w:t>
            </w:r>
          </w:p>
          <w:p w:rsidR="0038786D" w:rsidRPr="00955193" w:rsidRDefault="0038786D" w:rsidP="0038786D">
            <w:pPr>
              <w:rPr>
                <w:b/>
                <w:sz w:val="16"/>
                <w:szCs w:val="16"/>
              </w:rPr>
            </w:pPr>
          </w:p>
          <w:p w:rsidR="0038786D" w:rsidRPr="00955193" w:rsidRDefault="0038786D" w:rsidP="0038786D">
            <w:pPr>
              <w:rPr>
                <w:b/>
                <w:sz w:val="16"/>
                <w:szCs w:val="16"/>
              </w:rPr>
            </w:pPr>
            <w:proofErr w:type="spellStart"/>
            <w:r w:rsidRPr="00955193">
              <w:rPr>
                <w:b/>
                <w:sz w:val="16"/>
                <w:szCs w:val="16"/>
              </w:rPr>
              <w:t>Пром</w:t>
            </w:r>
            <w:proofErr w:type="spellEnd"/>
            <w:r w:rsidRPr="00955193">
              <w:rPr>
                <w:b/>
                <w:sz w:val="16"/>
                <w:szCs w:val="16"/>
              </w:rPr>
              <w:t xml:space="preserve">. </w:t>
            </w:r>
            <w:proofErr w:type="spellStart"/>
            <w:r w:rsidRPr="00955193">
              <w:rPr>
                <w:b/>
                <w:sz w:val="16"/>
                <w:szCs w:val="16"/>
              </w:rPr>
              <w:t>произ</w:t>
            </w:r>
            <w:proofErr w:type="spellEnd"/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 w:rsidRPr="00955193"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9-й день</w:t>
            </w:r>
          </w:p>
          <w:p w:rsidR="009E18A7" w:rsidRPr="009E18A7" w:rsidRDefault="009E18A7" w:rsidP="006D52D1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066349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молочный с макаронными изделиями</w:t>
            </w:r>
          </w:p>
          <w:p w:rsidR="003D3641" w:rsidRPr="00587148" w:rsidRDefault="003D3641" w:rsidP="006856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 пшеничный</w:t>
            </w:r>
          </w:p>
          <w:p w:rsidR="003D3641" w:rsidRPr="00587148" w:rsidRDefault="003D3641" w:rsidP="0068561D">
            <w:pPr>
              <w:rPr>
                <w:sz w:val="16"/>
                <w:szCs w:val="16"/>
              </w:rPr>
            </w:pPr>
          </w:p>
          <w:p w:rsidR="00552078" w:rsidRDefault="003D3641" w:rsidP="006856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Напиток  кофейный</w:t>
            </w:r>
          </w:p>
          <w:p w:rsidR="00552078" w:rsidRPr="00552078" w:rsidRDefault="00552078" w:rsidP="00552078">
            <w:pPr>
              <w:rPr>
                <w:sz w:val="16"/>
                <w:szCs w:val="16"/>
              </w:rPr>
            </w:pP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38786D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38786D" w:rsidRDefault="0038786D" w:rsidP="0038786D">
            <w:pPr>
              <w:rPr>
                <w:sz w:val="16"/>
                <w:szCs w:val="16"/>
              </w:rPr>
            </w:pPr>
          </w:p>
          <w:p w:rsid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Щи из свежей капусты с картофелем</w:t>
            </w:r>
          </w:p>
          <w:p w:rsid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плодов</w:t>
            </w:r>
          </w:p>
          <w:p w:rsidR="003D3641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0F69A6" w:rsidP="006D52D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3D3641" w:rsidRPr="00587148">
              <w:rPr>
                <w:sz w:val="16"/>
                <w:szCs w:val="16"/>
              </w:rPr>
              <w:t>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8786D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</w:p>
          <w:p w:rsidR="0038786D" w:rsidRDefault="0038786D" w:rsidP="0038786D">
            <w:pPr>
              <w:rPr>
                <w:sz w:val="16"/>
                <w:szCs w:val="16"/>
              </w:rPr>
            </w:pPr>
          </w:p>
          <w:p w:rsidR="003D3641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300 </w:t>
            </w:r>
          </w:p>
          <w:p w:rsidR="0038786D" w:rsidRDefault="0038786D" w:rsidP="0038786D">
            <w:pPr>
              <w:rPr>
                <w:sz w:val="16"/>
                <w:szCs w:val="16"/>
              </w:rPr>
            </w:pPr>
          </w:p>
          <w:p w:rsid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8786D" w:rsidRPr="0038786D" w:rsidRDefault="0038786D" w:rsidP="0038786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12,03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4,25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31,62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29,05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168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171,5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126,6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9E18A7" w:rsidRDefault="009E18A7" w:rsidP="00EA5EEA">
            <w:pPr>
              <w:rPr>
                <w:sz w:val="16"/>
                <w:szCs w:val="16"/>
              </w:rPr>
            </w:pPr>
          </w:p>
          <w:p w:rsidR="00EA5EEA" w:rsidRPr="00587148" w:rsidRDefault="004F2828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1,67 200  8    1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0,03    0    0    0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955193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0      0       0    0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</w:t>
            </w:r>
            <w:r w:rsidR="00847D2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15</w:t>
            </w:r>
            <w:r w:rsidR="00847D2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25,5   1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0,02  0     0     0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0,2  0,2    0     0</w:t>
            </w:r>
          </w:p>
        </w:tc>
        <w:tc>
          <w:tcPr>
            <w:tcW w:w="1418" w:type="dxa"/>
          </w:tcPr>
          <w:p w:rsidR="00EA5EEA" w:rsidRPr="00587148" w:rsidRDefault="00EA5EEA" w:rsidP="006D52D1">
            <w:pPr>
              <w:rPr>
                <w:sz w:val="16"/>
                <w:szCs w:val="16"/>
              </w:rPr>
            </w:pPr>
          </w:p>
          <w:p w:rsidR="009E18A7" w:rsidRDefault="009E18A7" w:rsidP="00EA5EEA">
            <w:pPr>
              <w:rPr>
                <w:sz w:val="16"/>
                <w:szCs w:val="16"/>
              </w:rPr>
            </w:pPr>
          </w:p>
          <w:p w:rsidR="00EA5EEA" w:rsidRPr="00587148" w:rsidRDefault="004F2828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46  167  </w:t>
            </w:r>
            <w:r w:rsidR="00587148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>2,8  0,05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10   41   132     0,6</w:t>
            </w:r>
          </w:p>
          <w:p w:rsidR="00EA5EEA" w:rsidRPr="00587148" w:rsidRDefault="00EA5EEA" w:rsidP="00EA5EEA">
            <w:pPr>
              <w:rPr>
                <w:sz w:val="16"/>
                <w:szCs w:val="16"/>
              </w:rPr>
            </w:pPr>
          </w:p>
          <w:p w:rsidR="00955193" w:rsidRDefault="00EA5EEA" w:rsidP="00EA5EEA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6        0     0     </w:t>
            </w:r>
            <w:r w:rsidR="00587148" w:rsidRPr="00587148"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0,4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36    86  27,7  1,2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9     30    12   0,58</w:t>
            </w:r>
          </w:p>
          <w:p w:rsidR="003D3641" w:rsidRPr="00955193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12    2,4   0      0,8</w:t>
            </w:r>
          </w:p>
        </w:tc>
      </w:tr>
      <w:tr w:rsidR="003D3641" w:rsidRPr="00587148" w:rsidTr="0038786D">
        <w:trPr>
          <w:trHeight w:val="266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955193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14,22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955193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21,78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955193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158,77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955193" w:rsidP="006D52D1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823,10</w:t>
            </w: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  <w:tr w:rsidR="003D3641" w:rsidRPr="00587148" w:rsidTr="00847D2A">
        <w:trPr>
          <w:trHeight w:val="2836"/>
        </w:trPr>
        <w:tc>
          <w:tcPr>
            <w:tcW w:w="1200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  <w:p w:rsidR="009E18A7" w:rsidRDefault="009E18A7" w:rsidP="006D52D1">
            <w:pPr>
              <w:rPr>
                <w:b/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 24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629 </w:t>
            </w:r>
          </w:p>
          <w:p w:rsidR="00955193" w:rsidRDefault="00847D2A" w:rsidP="006D52D1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Пром</w:t>
            </w:r>
            <w:proofErr w:type="spellEnd"/>
            <w:r>
              <w:rPr>
                <w:b/>
                <w:sz w:val="16"/>
                <w:szCs w:val="16"/>
              </w:rPr>
              <w:t xml:space="preserve">. </w:t>
            </w:r>
            <w:proofErr w:type="spellStart"/>
            <w:r>
              <w:rPr>
                <w:b/>
                <w:sz w:val="16"/>
                <w:szCs w:val="16"/>
              </w:rPr>
              <w:t>произ</w:t>
            </w:r>
            <w:proofErr w:type="spellEnd"/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847D2A" w:rsidRPr="0045449C" w:rsidRDefault="00847D2A" w:rsidP="00955193">
            <w:pPr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br/>
            </w:r>
            <w:r w:rsidR="00955193" w:rsidRPr="0045449C">
              <w:rPr>
                <w:b/>
                <w:sz w:val="16"/>
                <w:szCs w:val="16"/>
              </w:rPr>
              <w:t>136</w:t>
            </w:r>
          </w:p>
          <w:p w:rsidR="00847D2A" w:rsidRPr="0045449C" w:rsidRDefault="00847D2A" w:rsidP="00847D2A">
            <w:pPr>
              <w:rPr>
                <w:b/>
                <w:sz w:val="16"/>
                <w:szCs w:val="16"/>
              </w:rPr>
            </w:pPr>
          </w:p>
          <w:p w:rsidR="00847D2A" w:rsidRPr="0045449C" w:rsidRDefault="00847D2A" w:rsidP="00847D2A">
            <w:pPr>
              <w:rPr>
                <w:b/>
                <w:sz w:val="16"/>
                <w:szCs w:val="16"/>
              </w:rPr>
            </w:pPr>
            <w:proofErr w:type="spellStart"/>
            <w:r w:rsidRPr="0045449C">
              <w:rPr>
                <w:b/>
                <w:sz w:val="16"/>
                <w:szCs w:val="16"/>
              </w:rPr>
              <w:t>Пром</w:t>
            </w:r>
            <w:proofErr w:type="spellEnd"/>
            <w:r w:rsidRPr="0045449C">
              <w:rPr>
                <w:b/>
                <w:sz w:val="16"/>
                <w:szCs w:val="16"/>
              </w:rPr>
              <w:t xml:space="preserve">. </w:t>
            </w:r>
            <w:proofErr w:type="spellStart"/>
            <w:r w:rsidRPr="0045449C">
              <w:rPr>
                <w:b/>
                <w:sz w:val="16"/>
                <w:szCs w:val="16"/>
              </w:rPr>
              <w:t>произ</w:t>
            </w:r>
            <w:proofErr w:type="spellEnd"/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 w:rsidRPr="0045449C"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10-й день</w:t>
            </w:r>
          </w:p>
          <w:p w:rsidR="009E18A7" w:rsidRPr="009E18A7" w:rsidRDefault="009E18A7" w:rsidP="006D52D1">
            <w:pPr>
              <w:rPr>
                <w:b/>
                <w:sz w:val="16"/>
                <w:szCs w:val="16"/>
              </w:rPr>
            </w:pPr>
            <w:r w:rsidRPr="009E18A7">
              <w:rPr>
                <w:b/>
                <w:sz w:val="16"/>
                <w:szCs w:val="16"/>
              </w:rPr>
              <w:t>завтрак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Салат из  свёклы отварной 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55207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  <w:p w:rsidR="00552078" w:rsidRDefault="00552078" w:rsidP="00552078">
            <w:pPr>
              <w:rPr>
                <w:sz w:val="16"/>
                <w:szCs w:val="16"/>
              </w:rPr>
            </w:pPr>
          </w:p>
          <w:p w:rsidR="00955193" w:rsidRDefault="00552078" w:rsidP="00552078">
            <w:pPr>
              <w:rPr>
                <w:b/>
                <w:sz w:val="16"/>
                <w:szCs w:val="16"/>
              </w:rPr>
            </w:pPr>
            <w:r w:rsidRPr="00552078">
              <w:rPr>
                <w:b/>
                <w:sz w:val="16"/>
                <w:szCs w:val="16"/>
              </w:rPr>
              <w:t>обед</w:t>
            </w: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847D2A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картофельный с рисовой крупой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955193" w:rsidRDefault="00955193" w:rsidP="006D52D1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847D2A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847D2A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5,76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955193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Pr="00955193" w:rsidRDefault="00955193" w:rsidP="00955193">
            <w:pPr>
              <w:rPr>
                <w:sz w:val="16"/>
                <w:szCs w:val="16"/>
              </w:rPr>
            </w:pPr>
          </w:p>
          <w:p w:rsidR="00955193" w:rsidRDefault="00955193" w:rsidP="00955193">
            <w:pPr>
              <w:rPr>
                <w:sz w:val="16"/>
                <w:szCs w:val="16"/>
              </w:rPr>
            </w:pPr>
          </w:p>
          <w:p w:rsidR="00847D2A" w:rsidRDefault="00955193" w:rsidP="0095519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14,68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5,7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847D2A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25,92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sz w:val="16"/>
                <w:szCs w:val="16"/>
              </w:rPr>
            </w:pPr>
          </w:p>
          <w:p w:rsidR="009E18A7" w:rsidRDefault="009E18A7" w:rsidP="006D52D1">
            <w:pPr>
              <w:rPr>
                <w:sz w:val="16"/>
                <w:szCs w:val="16"/>
              </w:rPr>
            </w:pP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3D3641" w:rsidRPr="00587148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847D2A" w:rsidRDefault="003D3641" w:rsidP="006D52D1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196,68</w:t>
            </w:r>
          </w:p>
          <w:p w:rsid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4F2828" w:rsidRPr="00587148" w:rsidRDefault="004F2828" w:rsidP="006D52D1">
            <w:pPr>
              <w:rPr>
                <w:sz w:val="16"/>
                <w:szCs w:val="16"/>
              </w:rPr>
            </w:pPr>
          </w:p>
          <w:p w:rsidR="009E18A7" w:rsidRDefault="009E18A7" w:rsidP="004F2828">
            <w:pPr>
              <w:rPr>
                <w:sz w:val="16"/>
                <w:szCs w:val="16"/>
              </w:rPr>
            </w:pP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0,01  5,7   0  0,7   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     </w:t>
            </w:r>
            <w:r w:rsidR="00587148" w:rsidRPr="00587148">
              <w:rPr>
                <w:sz w:val="16"/>
                <w:szCs w:val="16"/>
              </w:rPr>
              <w:t xml:space="preserve">  </w:t>
            </w:r>
            <w:r w:rsidRPr="00587148">
              <w:rPr>
                <w:sz w:val="16"/>
                <w:szCs w:val="16"/>
              </w:rPr>
              <w:t xml:space="preserve">0     </w:t>
            </w:r>
            <w:r w:rsidR="00587148" w:rsidRPr="00587148">
              <w:rPr>
                <w:sz w:val="16"/>
                <w:szCs w:val="16"/>
              </w:rPr>
              <w:t xml:space="preserve">  0  </w:t>
            </w:r>
            <w:r w:rsidRPr="00587148">
              <w:rPr>
                <w:sz w:val="16"/>
                <w:szCs w:val="16"/>
              </w:rPr>
              <w:t xml:space="preserve">  0  </w:t>
            </w:r>
          </w:p>
          <w:p w:rsidR="00847D2A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0,03   0   </w:t>
            </w:r>
            <w:r w:rsidR="00587148" w:rsidRPr="00587148">
              <w:rPr>
                <w:sz w:val="16"/>
                <w:szCs w:val="16"/>
              </w:rPr>
              <w:t xml:space="preserve">   0   </w:t>
            </w:r>
            <w:r w:rsidRPr="00587148">
              <w:rPr>
                <w:sz w:val="16"/>
                <w:szCs w:val="16"/>
              </w:rPr>
              <w:t xml:space="preserve"> 0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0,53 14  25   0,2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0,02  0   0    0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0,2 0,2   0    0</w:t>
            </w:r>
          </w:p>
        </w:tc>
        <w:tc>
          <w:tcPr>
            <w:tcW w:w="1418" w:type="dxa"/>
          </w:tcPr>
          <w:p w:rsidR="004F2828" w:rsidRPr="00587148" w:rsidRDefault="004F2828" w:rsidP="006D52D1">
            <w:pPr>
              <w:rPr>
                <w:sz w:val="16"/>
                <w:szCs w:val="16"/>
              </w:rPr>
            </w:pPr>
          </w:p>
          <w:p w:rsidR="009E18A7" w:rsidRDefault="009E18A7" w:rsidP="004F2828">
            <w:pPr>
              <w:rPr>
                <w:sz w:val="16"/>
                <w:szCs w:val="16"/>
              </w:rPr>
            </w:pP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35  24   12,5     0,8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36,9  86 27,7  1,01</w:t>
            </w:r>
          </w:p>
          <w:p w:rsidR="004F2828" w:rsidRPr="00587148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6      0     0       0,4</w:t>
            </w:r>
          </w:p>
          <w:p w:rsidR="00847D2A" w:rsidRDefault="004F2828" w:rsidP="004F2828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10    41  132    0,6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46  67   28     1,02</w:t>
            </w:r>
          </w:p>
          <w:p w:rsidR="00847D2A" w:rsidRPr="00847D2A" w:rsidRDefault="00847D2A" w:rsidP="00847D2A">
            <w:pPr>
              <w:rPr>
                <w:sz w:val="16"/>
                <w:szCs w:val="16"/>
              </w:rPr>
            </w:pPr>
          </w:p>
          <w:p w:rsid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9    30     12   0,58</w:t>
            </w:r>
          </w:p>
          <w:p w:rsidR="003D3641" w:rsidRPr="00847D2A" w:rsidRDefault="00847D2A" w:rsidP="00847D2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12   2,4    0    0,8</w:t>
            </w:r>
          </w:p>
        </w:tc>
      </w:tr>
      <w:tr w:rsidR="003D3641" w:rsidRPr="00587148" w:rsidTr="00847D2A">
        <w:trPr>
          <w:trHeight w:val="397"/>
        </w:trPr>
        <w:tc>
          <w:tcPr>
            <w:tcW w:w="1200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9,96</w:t>
            </w:r>
          </w:p>
        </w:tc>
        <w:tc>
          <w:tcPr>
            <w:tcW w:w="850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9,23</w:t>
            </w:r>
          </w:p>
        </w:tc>
        <w:tc>
          <w:tcPr>
            <w:tcW w:w="993" w:type="dxa"/>
            <w:shd w:val="clear" w:color="auto" w:fill="auto"/>
          </w:tcPr>
          <w:p w:rsidR="003D3641" w:rsidRPr="00587148" w:rsidRDefault="003D3641" w:rsidP="00552078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46,</w:t>
            </w:r>
            <w:r w:rsidR="00552078" w:rsidRPr="00587148">
              <w:rPr>
                <w:b/>
                <w:sz w:val="16"/>
                <w:szCs w:val="16"/>
              </w:rPr>
              <w:t xml:space="preserve"> </w:t>
            </w:r>
            <w:r w:rsidRPr="0058714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290,06</w:t>
            </w:r>
          </w:p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3D3641" w:rsidRPr="00587148" w:rsidRDefault="003D3641" w:rsidP="006D52D1">
            <w:pPr>
              <w:rPr>
                <w:b/>
                <w:sz w:val="16"/>
                <w:szCs w:val="16"/>
              </w:rPr>
            </w:pPr>
          </w:p>
        </w:tc>
      </w:tr>
    </w:tbl>
    <w:p w:rsidR="00BC7889" w:rsidRPr="00587148" w:rsidRDefault="00BC7889">
      <w:pPr>
        <w:rPr>
          <w:b/>
          <w:sz w:val="16"/>
          <w:szCs w:val="16"/>
        </w:rPr>
      </w:pPr>
    </w:p>
    <w:p w:rsidR="004D601C" w:rsidRPr="00587148" w:rsidRDefault="004D601C">
      <w:pPr>
        <w:rPr>
          <w:b/>
          <w:sz w:val="16"/>
          <w:szCs w:val="16"/>
        </w:rPr>
      </w:pPr>
    </w:p>
    <w:p w:rsidR="004D601C" w:rsidRPr="00587148" w:rsidRDefault="00A35D8B">
      <w:pPr>
        <w:rPr>
          <w:b/>
          <w:sz w:val="16"/>
          <w:szCs w:val="16"/>
        </w:rPr>
      </w:pPr>
      <w:r w:rsidRPr="00587148">
        <w:rPr>
          <w:b/>
          <w:sz w:val="16"/>
          <w:szCs w:val="16"/>
        </w:rPr>
        <w:t xml:space="preserve"> </w:t>
      </w:r>
    </w:p>
    <w:sectPr w:rsidR="004D601C" w:rsidRPr="00587148" w:rsidSect="00FE1EED">
      <w:pgSz w:w="11906" w:h="16838" w:code="9"/>
      <w:pgMar w:top="540" w:right="28" w:bottom="36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52D1"/>
    <w:rsid w:val="00007C76"/>
    <w:rsid w:val="00046856"/>
    <w:rsid w:val="00055C31"/>
    <w:rsid w:val="00065FC3"/>
    <w:rsid w:val="00066349"/>
    <w:rsid w:val="0006734C"/>
    <w:rsid w:val="00070987"/>
    <w:rsid w:val="000B5C56"/>
    <w:rsid w:val="000F69A6"/>
    <w:rsid w:val="000F783B"/>
    <w:rsid w:val="001036A9"/>
    <w:rsid w:val="00104209"/>
    <w:rsid w:val="00106B03"/>
    <w:rsid w:val="00106F21"/>
    <w:rsid w:val="00130F61"/>
    <w:rsid w:val="001360C5"/>
    <w:rsid w:val="00136821"/>
    <w:rsid w:val="001B439A"/>
    <w:rsid w:val="001C7013"/>
    <w:rsid w:val="001F6F51"/>
    <w:rsid w:val="00227247"/>
    <w:rsid w:val="0028033B"/>
    <w:rsid w:val="00293ED7"/>
    <w:rsid w:val="002A01CD"/>
    <w:rsid w:val="002B2798"/>
    <w:rsid w:val="002C71D0"/>
    <w:rsid w:val="002F1C9A"/>
    <w:rsid w:val="00303A2B"/>
    <w:rsid w:val="00312A34"/>
    <w:rsid w:val="003160EF"/>
    <w:rsid w:val="003208B4"/>
    <w:rsid w:val="00337316"/>
    <w:rsid w:val="003626D4"/>
    <w:rsid w:val="00367B9F"/>
    <w:rsid w:val="00375764"/>
    <w:rsid w:val="00385F3A"/>
    <w:rsid w:val="0038786D"/>
    <w:rsid w:val="00396E0C"/>
    <w:rsid w:val="003D3641"/>
    <w:rsid w:val="003F3ADB"/>
    <w:rsid w:val="00415CF5"/>
    <w:rsid w:val="00425729"/>
    <w:rsid w:val="004427E5"/>
    <w:rsid w:val="0045119A"/>
    <w:rsid w:val="0045449C"/>
    <w:rsid w:val="00466C70"/>
    <w:rsid w:val="00484EC4"/>
    <w:rsid w:val="004B12C3"/>
    <w:rsid w:val="004B4B11"/>
    <w:rsid w:val="004C3D59"/>
    <w:rsid w:val="004D3089"/>
    <w:rsid w:val="004D601C"/>
    <w:rsid w:val="004F2828"/>
    <w:rsid w:val="00501FD2"/>
    <w:rsid w:val="00503941"/>
    <w:rsid w:val="00505A56"/>
    <w:rsid w:val="0050617D"/>
    <w:rsid w:val="005063D8"/>
    <w:rsid w:val="00522BFA"/>
    <w:rsid w:val="00527022"/>
    <w:rsid w:val="00531530"/>
    <w:rsid w:val="0054658F"/>
    <w:rsid w:val="00552078"/>
    <w:rsid w:val="00562CA5"/>
    <w:rsid w:val="00574F5F"/>
    <w:rsid w:val="00585E49"/>
    <w:rsid w:val="00587148"/>
    <w:rsid w:val="005F0315"/>
    <w:rsid w:val="00605C5E"/>
    <w:rsid w:val="00612DE0"/>
    <w:rsid w:val="00632FBD"/>
    <w:rsid w:val="00654CB3"/>
    <w:rsid w:val="0065707D"/>
    <w:rsid w:val="00682F44"/>
    <w:rsid w:val="0068561D"/>
    <w:rsid w:val="006A36D7"/>
    <w:rsid w:val="006A5D87"/>
    <w:rsid w:val="006A62FF"/>
    <w:rsid w:val="006C6373"/>
    <w:rsid w:val="006D52D1"/>
    <w:rsid w:val="0071756E"/>
    <w:rsid w:val="00722459"/>
    <w:rsid w:val="00726539"/>
    <w:rsid w:val="00744D27"/>
    <w:rsid w:val="00762141"/>
    <w:rsid w:val="00765044"/>
    <w:rsid w:val="0078284A"/>
    <w:rsid w:val="007C588F"/>
    <w:rsid w:val="007D2E32"/>
    <w:rsid w:val="007D45FC"/>
    <w:rsid w:val="0082358F"/>
    <w:rsid w:val="00827CEE"/>
    <w:rsid w:val="008479A2"/>
    <w:rsid w:val="00847D2A"/>
    <w:rsid w:val="00867019"/>
    <w:rsid w:val="00872190"/>
    <w:rsid w:val="00872B7D"/>
    <w:rsid w:val="00880C17"/>
    <w:rsid w:val="00887D7F"/>
    <w:rsid w:val="008B44C1"/>
    <w:rsid w:val="008D0DD9"/>
    <w:rsid w:val="008D3331"/>
    <w:rsid w:val="008F31A5"/>
    <w:rsid w:val="00902F5C"/>
    <w:rsid w:val="00905DAC"/>
    <w:rsid w:val="00906E05"/>
    <w:rsid w:val="00907724"/>
    <w:rsid w:val="0094235F"/>
    <w:rsid w:val="00946690"/>
    <w:rsid w:val="00955193"/>
    <w:rsid w:val="009B6637"/>
    <w:rsid w:val="009D5AC4"/>
    <w:rsid w:val="009E18A7"/>
    <w:rsid w:val="009E2B1E"/>
    <w:rsid w:val="009E69BD"/>
    <w:rsid w:val="00A35D8B"/>
    <w:rsid w:val="00A40A18"/>
    <w:rsid w:val="00A46C70"/>
    <w:rsid w:val="00A60B4B"/>
    <w:rsid w:val="00A65E7C"/>
    <w:rsid w:val="00AA7BAB"/>
    <w:rsid w:val="00AB18BE"/>
    <w:rsid w:val="00AB6AC4"/>
    <w:rsid w:val="00AF290B"/>
    <w:rsid w:val="00B665DB"/>
    <w:rsid w:val="00B81856"/>
    <w:rsid w:val="00BB4DE8"/>
    <w:rsid w:val="00BC4849"/>
    <w:rsid w:val="00BC7889"/>
    <w:rsid w:val="00BD6D14"/>
    <w:rsid w:val="00BE05DC"/>
    <w:rsid w:val="00C1510F"/>
    <w:rsid w:val="00C15527"/>
    <w:rsid w:val="00C355D7"/>
    <w:rsid w:val="00C361C0"/>
    <w:rsid w:val="00C455BB"/>
    <w:rsid w:val="00C72DB2"/>
    <w:rsid w:val="00C757D1"/>
    <w:rsid w:val="00C935F3"/>
    <w:rsid w:val="00CF1B11"/>
    <w:rsid w:val="00CF4218"/>
    <w:rsid w:val="00CF708A"/>
    <w:rsid w:val="00D455E6"/>
    <w:rsid w:val="00D64376"/>
    <w:rsid w:val="00D754E4"/>
    <w:rsid w:val="00D807E4"/>
    <w:rsid w:val="00D9289F"/>
    <w:rsid w:val="00D96A2F"/>
    <w:rsid w:val="00E35A42"/>
    <w:rsid w:val="00E66839"/>
    <w:rsid w:val="00EA5276"/>
    <w:rsid w:val="00EA5EEA"/>
    <w:rsid w:val="00ED2AEB"/>
    <w:rsid w:val="00EF0834"/>
    <w:rsid w:val="00EF6E02"/>
    <w:rsid w:val="00F11ED0"/>
    <w:rsid w:val="00F26B2D"/>
    <w:rsid w:val="00F30B88"/>
    <w:rsid w:val="00F34EDC"/>
    <w:rsid w:val="00F419DB"/>
    <w:rsid w:val="00F64EDC"/>
    <w:rsid w:val="00F71C7A"/>
    <w:rsid w:val="00F84F90"/>
    <w:rsid w:val="00FA3BC5"/>
    <w:rsid w:val="00FE116C"/>
    <w:rsid w:val="00FE1EED"/>
    <w:rsid w:val="00FF2231"/>
    <w:rsid w:val="00FF5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D52D1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6D52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1B439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62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1115</Words>
  <Characters>6358</Characters>
  <Application>Microsoft Office Outlook</Application>
  <DocSecurity>4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Егорлыкский район</Company>
  <LinksUpToDate>false</LinksUpToDate>
  <CharactersWithSpaces>7459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Школа №1</dc:creator>
  <cp:keywords/>
  <cp:lastModifiedBy>Люся</cp:lastModifiedBy>
  <cp:revision>2</cp:revision>
  <cp:lastPrinted>2019-08-21T20:32:00Z</cp:lastPrinted>
  <dcterms:created xsi:type="dcterms:W3CDTF">2020-08-31T22:32:00Z</dcterms:created>
  <dcterms:modified xsi:type="dcterms:W3CDTF">2020-08-31T22:32:00Z</dcterms:modified>
</cp:coreProperties>
</file>