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DCA" w:rsidRDefault="00C4343D" w:rsidP="00503EB2">
      <w:r>
        <w:t xml:space="preserve"> </w:t>
      </w:r>
    </w:p>
    <w:p w:rsidR="001E129A" w:rsidRDefault="001E129A" w:rsidP="0033512E">
      <w:pPr>
        <w:jc w:val="center"/>
      </w:pPr>
    </w:p>
    <w:p w:rsidR="008A7047" w:rsidRPr="008A7047" w:rsidRDefault="008A7047" w:rsidP="008A7047">
      <w:pPr>
        <w:jc w:val="center"/>
        <w:rPr>
          <w:b/>
        </w:rPr>
      </w:pPr>
      <w:r w:rsidRPr="008A7047">
        <w:rPr>
          <w:b/>
          <w:sz w:val="28"/>
          <w:szCs w:val="28"/>
        </w:rPr>
        <w:t>Примерное 2-х недельное меню</w:t>
      </w:r>
    </w:p>
    <w:p w:rsidR="00D26012" w:rsidRDefault="008A7047" w:rsidP="008A7047">
      <w:pPr>
        <w:jc w:val="center"/>
        <w:rPr>
          <w:b/>
          <w:sz w:val="28"/>
          <w:szCs w:val="28"/>
        </w:rPr>
      </w:pPr>
      <w:r w:rsidRPr="008A7047">
        <w:rPr>
          <w:b/>
          <w:sz w:val="28"/>
          <w:szCs w:val="28"/>
        </w:rPr>
        <w:t>завтраков для ор</w:t>
      </w:r>
      <w:r w:rsidR="00BA5AA9">
        <w:rPr>
          <w:b/>
          <w:sz w:val="28"/>
          <w:szCs w:val="28"/>
        </w:rPr>
        <w:t xml:space="preserve">ганизации бесплатного горячего питания </w:t>
      </w:r>
      <w:r w:rsidR="00684BEA">
        <w:rPr>
          <w:b/>
          <w:sz w:val="28"/>
          <w:szCs w:val="28"/>
        </w:rPr>
        <w:t xml:space="preserve">                                 </w:t>
      </w:r>
      <w:r w:rsidR="00BA5AA9">
        <w:rPr>
          <w:b/>
          <w:sz w:val="28"/>
          <w:szCs w:val="28"/>
        </w:rPr>
        <w:t>учащихся</w:t>
      </w:r>
      <w:r w:rsidR="00684BEA">
        <w:rPr>
          <w:b/>
          <w:sz w:val="28"/>
          <w:szCs w:val="28"/>
        </w:rPr>
        <w:t xml:space="preserve"> </w:t>
      </w:r>
      <w:r w:rsidRPr="008A7047">
        <w:rPr>
          <w:b/>
          <w:sz w:val="28"/>
          <w:szCs w:val="28"/>
        </w:rPr>
        <w:t>1-4 к</w:t>
      </w:r>
      <w:r w:rsidR="00BA5AA9">
        <w:rPr>
          <w:b/>
          <w:sz w:val="28"/>
          <w:szCs w:val="28"/>
        </w:rPr>
        <w:t>лассов</w:t>
      </w:r>
      <w:r w:rsidRPr="008A7047">
        <w:rPr>
          <w:b/>
          <w:sz w:val="28"/>
          <w:szCs w:val="28"/>
        </w:rPr>
        <w:t xml:space="preserve"> </w:t>
      </w:r>
      <w:r w:rsidR="00D26012">
        <w:rPr>
          <w:b/>
          <w:sz w:val="28"/>
          <w:szCs w:val="28"/>
        </w:rPr>
        <w:t>МБОУ ЕСОШ №7 им.О.Казанского</w:t>
      </w:r>
    </w:p>
    <w:p w:rsidR="008A7047" w:rsidRPr="008A7047" w:rsidRDefault="008A7047" w:rsidP="008A7047">
      <w:pPr>
        <w:jc w:val="center"/>
        <w:rPr>
          <w:b/>
          <w:sz w:val="28"/>
          <w:szCs w:val="28"/>
        </w:rPr>
      </w:pPr>
      <w:r w:rsidRPr="008A7047">
        <w:rPr>
          <w:b/>
          <w:sz w:val="28"/>
          <w:szCs w:val="28"/>
        </w:rPr>
        <w:t>на 2020-2021 учебный год</w:t>
      </w:r>
    </w:p>
    <w:p w:rsidR="008A7047" w:rsidRPr="008A7047" w:rsidRDefault="008A7047" w:rsidP="008A7047">
      <w:pPr>
        <w:tabs>
          <w:tab w:val="left" w:pos="333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Возраст 7-11</w:t>
      </w:r>
      <w:r w:rsidRPr="008A7047">
        <w:rPr>
          <w:b/>
          <w:sz w:val="28"/>
          <w:szCs w:val="28"/>
        </w:rPr>
        <w:t xml:space="preserve"> лет</w:t>
      </w:r>
    </w:p>
    <w:p w:rsidR="001E129A" w:rsidRPr="00FA5CB2" w:rsidRDefault="001E129A" w:rsidP="009E7ECD">
      <w:pPr>
        <w:tabs>
          <w:tab w:val="left" w:pos="3108"/>
        </w:tabs>
        <w:jc w:val="center"/>
        <w:rPr>
          <w:rFonts w:ascii="Cambria" w:hAnsi="Cambria"/>
          <w:b/>
          <w:sz w:val="28"/>
          <w:szCs w:val="28"/>
        </w:rPr>
      </w:pPr>
    </w:p>
    <w:tbl>
      <w:tblPr>
        <w:tblW w:w="11625" w:type="dxa"/>
        <w:tblInd w:w="-1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2694"/>
        <w:gridCol w:w="851"/>
        <w:gridCol w:w="850"/>
        <w:gridCol w:w="851"/>
        <w:gridCol w:w="992"/>
        <w:gridCol w:w="1134"/>
        <w:gridCol w:w="1417"/>
        <w:gridCol w:w="1560"/>
      </w:tblGrid>
      <w:tr w:rsidR="00227904" w:rsidRPr="00227904" w:rsidTr="00A463EC">
        <w:tc>
          <w:tcPr>
            <w:tcW w:w="1276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Сборник   рецептур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Марчук</w:t>
            </w:r>
            <w:r>
              <w:rPr>
                <w:b/>
                <w:sz w:val="16"/>
                <w:szCs w:val="16"/>
              </w:rPr>
              <w:t xml:space="preserve"> 1996 г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№ </w:t>
            </w:r>
            <w:proofErr w:type="spellStart"/>
            <w:r>
              <w:rPr>
                <w:b/>
                <w:sz w:val="16"/>
                <w:szCs w:val="16"/>
              </w:rPr>
              <w:t>рец</w:t>
            </w:r>
            <w:proofErr w:type="spellEnd"/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694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Наименование блюд</w:t>
            </w: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22790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Масса порции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(гр.)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Белки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Жиры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Углеводы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227904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Энергетическая ценность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(ккал)</w:t>
            </w:r>
          </w:p>
        </w:tc>
        <w:tc>
          <w:tcPr>
            <w:tcW w:w="1417" w:type="dxa"/>
          </w:tcPr>
          <w:p w:rsidR="00227904" w:rsidRPr="00140EC6" w:rsidRDefault="00227904" w:rsidP="00227904">
            <w:pPr>
              <w:jc w:val="center"/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</w:rPr>
              <w:t>Витамины</w:t>
            </w:r>
          </w:p>
          <w:p w:rsidR="00540F47" w:rsidRPr="00140EC6" w:rsidRDefault="00227904" w:rsidP="00227904">
            <w:pPr>
              <w:jc w:val="center"/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</w:rPr>
              <w:t>(мг)</w:t>
            </w:r>
          </w:p>
          <w:p w:rsidR="00540F47" w:rsidRPr="00140EC6" w:rsidRDefault="00540F47" w:rsidP="00540F47">
            <w:pPr>
              <w:rPr>
                <w:b/>
                <w:sz w:val="16"/>
                <w:szCs w:val="16"/>
              </w:rPr>
            </w:pPr>
          </w:p>
          <w:p w:rsidR="00227904" w:rsidRPr="00140EC6" w:rsidRDefault="00540F47" w:rsidP="00540F47">
            <w:pPr>
              <w:rPr>
                <w:b/>
                <w:sz w:val="16"/>
                <w:szCs w:val="16"/>
                <w:lang w:val="en-US"/>
              </w:rPr>
            </w:pPr>
            <w:r w:rsidRPr="00140EC6">
              <w:rPr>
                <w:b/>
                <w:sz w:val="16"/>
                <w:szCs w:val="16"/>
                <w:lang w:val="en-US"/>
              </w:rPr>
              <w:t xml:space="preserve">B1   </w:t>
            </w:r>
            <w:r w:rsidR="00A463EC">
              <w:rPr>
                <w:b/>
                <w:sz w:val="16"/>
                <w:szCs w:val="16"/>
              </w:rPr>
              <w:t xml:space="preserve">  </w:t>
            </w:r>
            <w:r w:rsidRPr="00140EC6">
              <w:rPr>
                <w:b/>
                <w:sz w:val="16"/>
                <w:szCs w:val="16"/>
                <w:lang w:val="en-US"/>
              </w:rPr>
              <w:t xml:space="preserve">C   </w:t>
            </w:r>
            <w:r w:rsidR="00A463EC">
              <w:rPr>
                <w:b/>
                <w:sz w:val="16"/>
                <w:szCs w:val="16"/>
              </w:rPr>
              <w:t xml:space="preserve"> </w:t>
            </w:r>
            <w:r w:rsidRPr="00140EC6">
              <w:rPr>
                <w:b/>
                <w:sz w:val="16"/>
                <w:szCs w:val="16"/>
                <w:lang w:val="en-US"/>
              </w:rPr>
              <w:t xml:space="preserve"> A    </w:t>
            </w:r>
            <w:r w:rsidR="00A463EC">
              <w:rPr>
                <w:b/>
                <w:sz w:val="16"/>
                <w:szCs w:val="16"/>
              </w:rPr>
              <w:t xml:space="preserve"> </w:t>
            </w:r>
            <w:r w:rsidRPr="00140EC6">
              <w:rPr>
                <w:b/>
                <w:sz w:val="16"/>
                <w:szCs w:val="16"/>
                <w:lang w:val="en-US"/>
              </w:rPr>
              <w:t xml:space="preserve"> E</w:t>
            </w:r>
          </w:p>
        </w:tc>
        <w:tc>
          <w:tcPr>
            <w:tcW w:w="1560" w:type="dxa"/>
          </w:tcPr>
          <w:p w:rsidR="00540F47" w:rsidRPr="00140EC6" w:rsidRDefault="00227904" w:rsidP="00227904">
            <w:pPr>
              <w:jc w:val="center"/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</w:rPr>
              <w:t>Минеральные вещества (мг)</w:t>
            </w:r>
          </w:p>
          <w:p w:rsidR="00540F47" w:rsidRPr="00140EC6" w:rsidRDefault="00540F47" w:rsidP="00540F47">
            <w:pPr>
              <w:rPr>
                <w:b/>
                <w:sz w:val="16"/>
                <w:szCs w:val="16"/>
              </w:rPr>
            </w:pPr>
          </w:p>
          <w:p w:rsidR="00227904" w:rsidRPr="00140EC6" w:rsidRDefault="00140EC6" w:rsidP="00540F47">
            <w:pPr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 xml:space="preserve">Ca  </w:t>
            </w:r>
            <w:r w:rsidR="00A463EC">
              <w:rPr>
                <w:b/>
                <w:sz w:val="16"/>
                <w:szCs w:val="16"/>
              </w:rPr>
              <w:t xml:space="preserve">  </w:t>
            </w:r>
            <w:r>
              <w:rPr>
                <w:b/>
                <w:sz w:val="16"/>
                <w:szCs w:val="16"/>
                <w:lang w:val="en-US"/>
              </w:rPr>
              <w:t xml:space="preserve"> </w:t>
            </w:r>
            <w:r w:rsidR="00540F47" w:rsidRPr="00140EC6">
              <w:rPr>
                <w:b/>
                <w:sz w:val="16"/>
                <w:szCs w:val="16"/>
                <w:lang w:val="en-US"/>
              </w:rPr>
              <w:t>P    M</w:t>
            </w:r>
            <w:r w:rsidRPr="00140EC6">
              <w:rPr>
                <w:b/>
                <w:sz w:val="16"/>
                <w:szCs w:val="16"/>
                <w:lang w:val="en-US"/>
              </w:rPr>
              <w:t xml:space="preserve">g  </w:t>
            </w:r>
            <w:r w:rsidR="00A463EC">
              <w:rPr>
                <w:b/>
                <w:sz w:val="16"/>
                <w:szCs w:val="16"/>
              </w:rPr>
              <w:t xml:space="preserve">     </w:t>
            </w:r>
            <w:r w:rsidRPr="00140EC6">
              <w:rPr>
                <w:b/>
                <w:sz w:val="16"/>
                <w:szCs w:val="16"/>
                <w:lang w:val="en-US"/>
              </w:rPr>
              <w:t>Fe</w:t>
            </w:r>
          </w:p>
        </w:tc>
      </w:tr>
      <w:tr w:rsidR="00227904" w:rsidRPr="00227904" w:rsidTr="00A463EC">
        <w:trPr>
          <w:trHeight w:val="1406"/>
        </w:trPr>
        <w:tc>
          <w:tcPr>
            <w:tcW w:w="1276" w:type="dxa"/>
            <w:vMerge w:val="restart"/>
            <w:shd w:val="clear" w:color="auto" w:fill="auto"/>
          </w:tcPr>
          <w:p w:rsidR="00ED619B" w:rsidRDefault="00ED619B" w:rsidP="00001477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413</w:t>
            </w: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469</w:t>
            </w: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Табл.4</w:t>
            </w:r>
          </w:p>
          <w:p w:rsidR="00BA5AA9" w:rsidRDefault="00BA5AA9" w:rsidP="00BA5AA9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</w:t>
            </w:r>
            <w:r w:rsidR="00DA4F63">
              <w:rPr>
                <w:sz w:val="16"/>
                <w:szCs w:val="16"/>
              </w:rPr>
              <w:t>ром</w:t>
            </w:r>
            <w:proofErr w:type="spellEnd"/>
            <w:r>
              <w:rPr>
                <w:sz w:val="16"/>
                <w:szCs w:val="16"/>
              </w:rPr>
              <w:t xml:space="preserve">. </w:t>
            </w:r>
            <w:proofErr w:type="spellStart"/>
            <w:r>
              <w:rPr>
                <w:sz w:val="16"/>
                <w:szCs w:val="16"/>
              </w:rPr>
              <w:t>призв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227904" w:rsidRPr="00BA5AA9" w:rsidRDefault="00C147C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585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27904" w:rsidRDefault="00227904" w:rsidP="001E129A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1-й день</w:t>
            </w:r>
          </w:p>
          <w:p w:rsidR="00DA4F63" w:rsidRDefault="00DA4F63" w:rsidP="008A704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Сосиска отварная</w:t>
            </w:r>
          </w:p>
          <w:p w:rsidR="00DA4F63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Макароны отварные с маслом</w:t>
            </w:r>
          </w:p>
          <w:p w:rsidR="00BA5AA9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Овощи свежие (огурцы)</w:t>
            </w:r>
          </w:p>
          <w:p w:rsidR="00BA5AA9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227904" w:rsidRPr="00BA5AA9" w:rsidRDefault="00C147C3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фруктов 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BA5AA9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</w:t>
            </w:r>
          </w:p>
          <w:p w:rsidR="00BA5AA9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BA5AA9" w:rsidRDefault="00BA5AA9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BA5AA9" w:rsidRDefault="00BA5AA9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BA5AA9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2,26</w:t>
            </w:r>
          </w:p>
          <w:p w:rsidR="00BA5AA9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BA5AA9" w:rsidRDefault="00BA5AA9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BA5AA9" w:rsidRDefault="00BA5AA9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BA5AA9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15,4</w:t>
            </w: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6,53</w:t>
            </w:r>
          </w:p>
          <w:p w:rsidR="00BA5AA9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</w:t>
            </w:r>
          </w:p>
          <w:p w:rsidR="00BA5AA9" w:rsidRDefault="00BA5AA9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BA5AA9" w:rsidRDefault="00C147C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BA5AA9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12,4</w:t>
            </w: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14,66</w:t>
            </w:r>
          </w:p>
          <w:p w:rsidR="00BA5AA9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  <w:p w:rsidR="00BA5AA9" w:rsidRDefault="00BA5AA9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BA5AA9" w:rsidRDefault="00C147C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BA5AA9">
            <w:pPr>
              <w:jc w:val="center"/>
              <w:rPr>
                <w:sz w:val="16"/>
                <w:szCs w:val="16"/>
              </w:rPr>
            </w:pP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168,4</w:t>
            </w:r>
          </w:p>
          <w:p w:rsidR="00DA4F63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109,06</w:t>
            </w:r>
          </w:p>
          <w:p w:rsidR="00BA5AA9" w:rsidRDefault="00DA4F63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  <w:p w:rsidR="00BA5AA9" w:rsidRDefault="00BA5AA9" w:rsidP="00BA5AA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BA5AA9" w:rsidRDefault="00C147C3" w:rsidP="00C147C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141</w:t>
            </w:r>
          </w:p>
        </w:tc>
        <w:tc>
          <w:tcPr>
            <w:tcW w:w="1417" w:type="dxa"/>
          </w:tcPr>
          <w:p w:rsidR="00A463EC" w:rsidRDefault="00A463EC" w:rsidP="00001477">
            <w:pPr>
              <w:jc w:val="center"/>
              <w:rPr>
                <w:sz w:val="16"/>
                <w:szCs w:val="16"/>
              </w:rPr>
            </w:pPr>
          </w:p>
          <w:p w:rsidR="00DA4F63" w:rsidRDefault="00A463EC" w:rsidP="00A463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r w:rsidR="00DA4F63">
              <w:rPr>
                <w:sz w:val="16"/>
                <w:szCs w:val="16"/>
              </w:rPr>
              <w:t>0,01   0    0       0</w:t>
            </w:r>
          </w:p>
          <w:p w:rsidR="00DA4F63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0,14   18  25,5  0,1</w:t>
            </w:r>
          </w:p>
          <w:p w:rsidR="00BA5AA9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0,01  0,02    0     0</w:t>
            </w:r>
          </w:p>
          <w:p w:rsidR="00BA5AA9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0,02    0       0     0</w:t>
            </w:r>
          </w:p>
          <w:p w:rsidR="00227904" w:rsidRPr="00BA5AA9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0         0       0     0</w:t>
            </w:r>
          </w:p>
        </w:tc>
        <w:tc>
          <w:tcPr>
            <w:tcW w:w="1560" w:type="dxa"/>
          </w:tcPr>
          <w:p w:rsidR="00140EC6" w:rsidRDefault="00140EC6" w:rsidP="00140EC6">
            <w:pPr>
              <w:rPr>
                <w:sz w:val="16"/>
                <w:szCs w:val="16"/>
              </w:rPr>
            </w:pPr>
          </w:p>
          <w:p w:rsidR="008A7047" w:rsidRPr="00A463EC" w:rsidRDefault="00DA4F63" w:rsidP="008A704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5,9  39,5    5      0,4</w:t>
            </w:r>
            <w:r w:rsidR="00ED619B">
              <w:rPr>
                <w:sz w:val="16"/>
                <w:szCs w:val="16"/>
              </w:rPr>
              <w:t xml:space="preserve"> </w:t>
            </w:r>
          </w:p>
          <w:p w:rsidR="00DA4F63" w:rsidRDefault="00DA4F63" w:rsidP="00A463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36,9 86   27,7  0,01</w:t>
            </w:r>
          </w:p>
          <w:p w:rsidR="00BA5AA9" w:rsidRDefault="00DA4F63" w:rsidP="00DA4F6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11    1,7    0       0,7</w:t>
            </w:r>
          </w:p>
          <w:p w:rsidR="00BA5AA9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9       30    12    0,58</w:t>
            </w:r>
          </w:p>
          <w:p w:rsidR="00140EC6" w:rsidRPr="00BA5AA9" w:rsidRDefault="00BA5AA9" w:rsidP="00BA5AA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6        0       0     0,4</w:t>
            </w:r>
          </w:p>
        </w:tc>
      </w:tr>
      <w:tr w:rsidR="00227904" w:rsidRPr="00227904" w:rsidTr="00A463EC">
        <w:trPr>
          <w:trHeight w:val="574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BA5AA9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12,46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BA5AA9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22,43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C147C3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82,26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C147C3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510,46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F0449E">
        <w:trPr>
          <w:trHeight w:val="1374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3E4F36">
            <w:pPr>
              <w:jc w:val="center"/>
              <w:rPr>
                <w:sz w:val="16"/>
                <w:szCs w:val="16"/>
              </w:rPr>
            </w:pPr>
          </w:p>
          <w:p w:rsidR="00227904" w:rsidRPr="00227904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423</w:t>
            </w: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472</w:t>
            </w: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Табл.4</w:t>
            </w:r>
          </w:p>
          <w:p w:rsidR="003E4F36" w:rsidRDefault="00F0449E" w:rsidP="003E4F36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Пром.произв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227904" w:rsidRPr="003E4F36" w:rsidRDefault="00C147C3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27904" w:rsidRDefault="00227904" w:rsidP="003E4F36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2-й день</w:t>
            </w:r>
          </w:p>
          <w:p w:rsidR="00F0449E" w:rsidRDefault="00F0449E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Тефтели с соусом</w:t>
            </w:r>
          </w:p>
          <w:p w:rsidR="00F0449E" w:rsidRDefault="00F0449E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Картофельное пюре</w:t>
            </w:r>
          </w:p>
          <w:p w:rsidR="00F0449E" w:rsidRDefault="00F0449E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Овощи свежие (помидоры)</w:t>
            </w:r>
          </w:p>
          <w:p w:rsidR="003E4F36" w:rsidRDefault="00F0449E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227904" w:rsidRPr="003E4F36" w:rsidRDefault="00C147C3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E4F36">
            <w:pPr>
              <w:jc w:val="center"/>
              <w:rPr>
                <w:sz w:val="16"/>
                <w:szCs w:val="16"/>
              </w:rPr>
            </w:pP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50/50</w:t>
            </w:r>
          </w:p>
          <w:p w:rsidR="00F0449E" w:rsidRDefault="00C147C3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  <w:r w:rsidR="00F0449E">
              <w:rPr>
                <w:sz w:val="16"/>
                <w:szCs w:val="16"/>
              </w:rPr>
              <w:t>0</w:t>
            </w: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3E4F36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3E4F36" w:rsidRDefault="003E4F36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3E4F36">
            <w:pPr>
              <w:jc w:val="center"/>
              <w:rPr>
                <w:sz w:val="16"/>
                <w:szCs w:val="16"/>
              </w:rPr>
            </w:pP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10,57</w:t>
            </w: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6,87</w:t>
            </w: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3E4F36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3E4F36" w:rsidRDefault="003E4F36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E4F36">
            <w:pPr>
              <w:jc w:val="center"/>
              <w:rPr>
                <w:sz w:val="16"/>
                <w:szCs w:val="16"/>
              </w:rPr>
            </w:pP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12,52</w:t>
            </w: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6,37</w:t>
            </w:r>
          </w:p>
          <w:p w:rsidR="003E4F36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</w:t>
            </w:r>
          </w:p>
          <w:p w:rsidR="003E4F36" w:rsidRDefault="003E4F36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3E4F36" w:rsidRDefault="003E4F36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3E4F36">
            <w:pPr>
              <w:jc w:val="center"/>
              <w:rPr>
                <w:sz w:val="16"/>
                <w:szCs w:val="16"/>
              </w:rPr>
            </w:pPr>
          </w:p>
          <w:p w:rsidR="00227904" w:rsidRPr="00227904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10,04</w:t>
            </w: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29,37</w:t>
            </w:r>
          </w:p>
          <w:p w:rsidR="003E4F36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  <w:p w:rsidR="003E4F36" w:rsidRDefault="003E4F36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3E4F36" w:rsidRDefault="00C147C3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3E4F36">
            <w:pPr>
              <w:jc w:val="center"/>
              <w:rPr>
                <w:sz w:val="16"/>
                <w:szCs w:val="16"/>
              </w:rPr>
            </w:pP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196</w:t>
            </w:r>
          </w:p>
          <w:p w:rsidR="00F0449E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210,3</w:t>
            </w:r>
          </w:p>
          <w:p w:rsidR="003E4F36" w:rsidRDefault="00F0449E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  <w:p w:rsidR="003E4F36" w:rsidRDefault="003E4F36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3E4F36" w:rsidRDefault="00C147C3" w:rsidP="003E4F3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5F1C1D" w:rsidRDefault="005F1C1D" w:rsidP="005F1C1D">
            <w:pPr>
              <w:rPr>
                <w:sz w:val="16"/>
                <w:szCs w:val="16"/>
              </w:rPr>
            </w:pPr>
          </w:p>
          <w:p w:rsidR="00F0449E" w:rsidRDefault="00F0449E" w:rsidP="005F1C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0,06 0,85  39   0,2</w:t>
            </w:r>
          </w:p>
          <w:p w:rsidR="00F0449E" w:rsidRDefault="00F0449E" w:rsidP="00F0449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0,1     0      0    21</w:t>
            </w:r>
          </w:p>
          <w:p w:rsidR="003E4F36" w:rsidRDefault="00F0449E" w:rsidP="00F0449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0,1   0,02   0  </w:t>
            </w:r>
            <w:r w:rsidR="003E4F3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0</w:t>
            </w:r>
          </w:p>
          <w:p w:rsidR="003E4F36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0,03    0     0     0</w:t>
            </w:r>
          </w:p>
          <w:p w:rsidR="00227904" w:rsidRPr="003E4F36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0,02  0,02  0     0</w:t>
            </w:r>
          </w:p>
        </w:tc>
        <w:tc>
          <w:tcPr>
            <w:tcW w:w="1560" w:type="dxa"/>
          </w:tcPr>
          <w:p w:rsidR="005F1C1D" w:rsidRDefault="005F1C1D" w:rsidP="00001477">
            <w:pPr>
              <w:jc w:val="center"/>
              <w:rPr>
                <w:sz w:val="16"/>
                <w:szCs w:val="16"/>
              </w:rPr>
            </w:pPr>
          </w:p>
          <w:p w:rsidR="00F0449E" w:rsidRDefault="00F0449E" w:rsidP="005F1C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43   106  21,6   0,9</w:t>
            </w:r>
          </w:p>
          <w:p w:rsidR="00F0449E" w:rsidRDefault="00F0449E" w:rsidP="00F0449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7,86  47   32   </w:t>
            </w:r>
            <w:r w:rsidR="003E4F36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1,8</w:t>
            </w:r>
          </w:p>
          <w:p w:rsidR="003E4F36" w:rsidRDefault="00F0449E" w:rsidP="00F0449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11     1,7   0      0,7</w:t>
            </w:r>
          </w:p>
          <w:p w:rsidR="003E4F36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10     41   132   0,6</w:t>
            </w:r>
          </w:p>
          <w:p w:rsidR="00227904" w:rsidRPr="003E4F36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12    2,4    0      0,8</w:t>
            </w:r>
          </w:p>
        </w:tc>
      </w:tr>
      <w:tr w:rsidR="00227904" w:rsidRPr="00227904" w:rsidTr="00A463EC">
        <w:trPr>
          <w:trHeight w:val="514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3E4F3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3E4F36" w:rsidP="003E4F3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21,14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3E4F36" w:rsidP="003E4F3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19,39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C147C3" w:rsidP="003E4F3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69,11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C147C3" w:rsidP="003E4F3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483,30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0341EC">
        <w:trPr>
          <w:trHeight w:val="1286"/>
        </w:trPr>
        <w:tc>
          <w:tcPr>
            <w:tcW w:w="1276" w:type="dxa"/>
            <w:vMerge w:val="restart"/>
            <w:shd w:val="clear" w:color="auto" w:fill="auto"/>
          </w:tcPr>
          <w:p w:rsid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444</w:t>
            </w:r>
          </w:p>
          <w:p w:rsidR="00123D48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463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Пром.произв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227904" w:rsidRP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637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27904" w:rsidRDefault="00227904" w:rsidP="001E129A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3-й день</w:t>
            </w:r>
          </w:p>
          <w:p w:rsidR="003E4F36" w:rsidRDefault="003E4F36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Курица тушеная в соусе</w:t>
            </w:r>
          </w:p>
          <w:p w:rsidR="00123D48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пшеничная с маслом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Салат из свёклы отварной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Батон </w:t>
            </w:r>
            <w:r w:rsidR="00684BEA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йодированный</w:t>
            </w:r>
          </w:p>
          <w:p w:rsidR="00227904" w:rsidRP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 с молоком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123D48">
            <w:pPr>
              <w:jc w:val="center"/>
              <w:rPr>
                <w:sz w:val="16"/>
                <w:szCs w:val="16"/>
              </w:rPr>
            </w:pPr>
          </w:p>
          <w:p w:rsidR="003E4F36" w:rsidRDefault="00A86EF4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75/50</w:t>
            </w:r>
          </w:p>
          <w:p w:rsidR="00123D48" w:rsidRDefault="00C147C3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  <w:r w:rsidR="003E4F36">
              <w:rPr>
                <w:sz w:val="16"/>
                <w:szCs w:val="16"/>
              </w:rPr>
              <w:t>0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123D48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28,3</w:t>
            </w:r>
          </w:p>
          <w:p w:rsidR="00123D48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5,8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3,9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123D48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32,4</w:t>
            </w:r>
          </w:p>
          <w:p w:rsidR="00123D48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5,5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123D48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123D48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123D48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430</w:t>
            </w:r>
          </w:p>
          <w:p w:rsidR="00123D48" w:rsidRDefault="003E4F36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</w:t>
            </w:r>
          </w:p>
          <w:p w:rsid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123D48" w:rsidRDefault="00123D48" w:rsidP="00123D4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</w:p>
        </w:tc>
        <w:tc>
          <w:tcPr>
            <w:tcW w:w="1417" w:type="dxa"/>
          </w:tcPr>
          <w:p w:rsidR="005F1C1D" w:rsidRDefault="005F1C1D" w:rsidP="00001477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0341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0,07  70</w:t>
            </w:r>
            <w:r w:rsidR="00123D4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</w:t>
            </w:r>
            <w:r w:rsidR="00123D4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40   </w:t>
            </w:r>
            <w:r w:rsidR="00123D48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0,1</w:t>
            </w:r>
          </w:p>
          <w:p w:rsidR="00123D48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0,11    0   0,02 </w:t>
            </w:r>
            <w:r w:rsidR="00123D4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0,01   5,7   0     0,7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0,03   0      0      0</w:t>
            </w:r>
          </w:p>
          <w:p w:rsidR="00227904" w:rsidRP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0,4    1,3   0,01  0</w:t>
            </w:r>
          </w:p>
        </w:tc>
        <w:tc>
          <w:tcPr>
            <w:tcW w:w="1560" w:type="dxa"/>
          </w:tcPr>
          <w:p w:rsidR="005F1C1D" w:rsidRDefault="005F1C1D" w:rsidP="00001477">
            <w:pPr>
              <w:jc w:val="center"/>
              <w:rPr>
                <w:sz w:val="16"/>
                <w:szCs w:val="16"/>
              </w:rPr>
            </w:pPr>
          </w:p>
          <w:p w:rsidR="003E4F36" w:rsidRDefault="003E4F36" w:rsidP="000341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23    96     21  </w:t>
            </w:r>
            <w:r w:rsidR="00123D48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0,8</w:t>
            </w:r>
          </w:p>
          <w:p w:rsidR="00123D48" w:rsidRDefault="003E4F36" w:rsidP="003E4F3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1,2   162   0,03  2,4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35    24     12,5  0,8</w:t>
            </w:r>
          </w:p>
          <w:p w:rsid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10    41      132  0,6</w:t>
            </w:r>
          </w:p>
          <w:p w:rsidR="00227904" w:rsidRPr="00123D48" w:rsidRDefault="00123D48" w:rsidP="00123D4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122   90      14  0,56</w:t>
            </w:r>
          </w:p>
        </w:tc>
      </w:tr>
      <w:tr w:rsidR="00227904" w:rsidRPr="00227904" w:rsidTr="00A463EC">
        <w:trPr>
          <w:trHeight w:val="556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123D4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123D48" w:rsidP="00123D4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41,8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123D48" w:rsidP="00123D4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46,3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123D48" w:rsidP="00123D4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95,4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123D48" w:rsidP="00123D48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96</w:t>
            </w:r>
            <w:r w:rsidR="001152C7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A463EC">
        <w:trPr>
          <w:trHeight w:val="1300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1152C7" w:rsidRDefault="00123D48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416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463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Пром.произв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227904" w:rsidRP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27904" w:rsidRDefault="00227904" w:rsidP="001E129A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4-й день</w:t>
            </w:r>
          </w:p>
          <w:p w:rsidR="001152C7" w:rsidRDefault="00123D48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Котлеты </w:t>
            </w:r>
            <w:proofErr w:type="spellStart"/>
            <w:r>
              <w:rPr>
                <w:sz w:val="16"/>
                <w:szCs w:val="16"/>
              </w:rPr>
              <w:t>свино-говяжьи</w:t>
            </w:r>
            <w:proofErr w:type="spellEnd"/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гречневая с маслом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Винегрет овощной 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Хлеб ржаной</w:t>
            </w:r>
          </w:p>
          <w:p w:rsidR="00227904" w:rsidRP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732BE7">
            <w:pPr>
              <w:jc w:val="center"/>
              <w:rPr>
                <w:sz w:val="16"/>
                <w:szCs w:val="16"/>
              </w:rPr>
            </w:pPr>
          </w:p>
          <w:p w:rsidR="001152C7" w:rsidRDefault="00123D48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732BE7">
            <w:pPr>
              <w:jc w:val="center"/>
              <w:rPr>
                <w:sz w:val="16"/>
                <w:szCs w:val="16"/>
              </w:rPr>
            </w:pPr>
          </w:p>
          <w:p w:rsidR="001152C7" w:rsidRDefault="00123D48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6,6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3,25</w:t>
            </w:r>
          </w:p>
          <w:p w:rsidR="00227904" w:rsidRP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732BE7">
            <w:pPr>
              <w:jc w:val="center"/>
              <w:rPr>
                <w:sz w:val="16"/>
                <w:szCs w:val="16"/>
              </w:rPr>
            </w:pPr>
          </w:p>
          <w:p w:rsidR="001152C7" w:rsidRDefault="00123D48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7,23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8,25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227904" w:rsidRP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732BE7">
            <w:pPr>
              <w:jc w:val="center"/>
              <w:rPr>
                <w:sz w:val="16"/>
                <w:szCs w:val="16"/>
              </w:rPr>
            </w:pPr>
          </w:p>
          <w:p w:rsidR="001152C7" w:rsidRDefault="00123D48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17,65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44,7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20,05</w:t>
            </w:r>
          </w:p>
          <w:p w:rsidR="00227904" w:rsidRP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732BE7">
            <w:pPr>
              <w:jc w:val="center"/>
              <w:rPr>
                <w:sz w:val="16"/>
                <w:szCs w:val="16"/>
              </w:rPr>
            </w:pP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  <w:r w:rsidR="00123D48">
              <w:rPr>
                <w:sz w:val="16"/>
                <w:szCs w:val="16"/>
              </w:rPr>
              <w:t>0,74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292,95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</w:t>
            </w:r>
          </w:p>
          <w:p w:rsid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</w:p>
          <w:p w:rsidR="00227904" w:rsidRPr="001152C7" w:rsidRDefault="001152C7" w:rsidP="00732BE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0341EC" w:rsidRDefault="000341EC" w:rsidP="00001477">
            <w:pPr>
              <w:jc w:val="center"/>
              <w:rPr>
                <w:sz w:val="16"/>
                <w:szCs w:val="16"/>
              </w:rPr>
            </w:pPr>
          </w:p>
          <w:p w:rsidR="001152C7" w:rsidRDefault="001152C7" w:rsidP="000341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0,02    0     0      0</w:t>
            </w:r>
            <w:r w:rsidR="000341EC">
              <w:rPr>
                <w:sz w:val="16"/>
                <w:szCs w:val="16"/>
              </w:rPr>
              <w:t xml:space="preserve">   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0,06    1,9   17   1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0,1     5,7    0   0,7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0,03     0     0     0</w:t>
            </w:r>
          </w:p>
          <w:p w:rsidR="00227904" w:rsidRP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0          0     0     0</w:t>
            </w:r>
          </w:p>
        </w:tc>
        <w:tc>
          <w:tcPr>
            <w:tcW w:w="1560" w:type="dxa"/>
          </w:tcPr>
          <w:p w:rsidR="000341EC" w:rsidRDefault="000341EC" w:rsidP="00001477">
            <w:pPr>
              <w:jc w:val="center"/>
              <w:rPr>
                <w:sz w:val="16"/>
                <w:szCs w:val="16"/>
              </w:rPr>
            </w:pPr>
          </w:p>
          <w:p w:rsidR="001152C7" w:rsidRDefault="001152C7" w:rsidP="000341E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10,2  60,4  10    0,8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46    165    2,9   0,9</w:t>
            </w:r>
          </w:p>
          <w:p w:rsidR="001152C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35    24     12,5  0,8</w:t>
            </w:r>
          </w:p>
          <w:p w:rsidR="00732BE7" w:rsidRDefault="001152C7" w:rsidP="001152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10    41     132   0,6</w:t>
            </w:r>
          </w:p>
          <w:p w:rsidR="00227904" w:rsidRPr="00732BE7" w:rsidRDefault="00732BE7" w:rsidP="00732BE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6       0       0      0,4</w:t>
            </w:r>
          </w:p>
        </w:tc>
      </w:tr>
      <w:tr w:rsidR="00227904" w:rsidRPr="00227904" w:rsidTr="00A463EC">
        <w:trPr>
          <w:trHeight w:val="480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732B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732BE7" w:rsidP="00732BE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30,55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732BE7" w:rsidP="00732BE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18,38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732BE7" w:rsidP="00732BE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98,4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732BE7" w:rsidP="00732BE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704,69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A86EF4">
        <w:trPr>
          <w:trHeight w:val="1327"/>
        </w:trPr>
        <w:tc>
          <w:tcPr>
            <w:tcW w:w="1276" w:type="dxa"/>
            <w:vMerge w:val="restart"/>
            <w:shd w:val="clear" w:color="auto" w:fill="auto"/>
          </w:tcPr>
          <w:p w:rsid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227904" w:rsidRDefault="00732BE7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Таб.4</w:t>
            </w:r>
          </w:p>
          <w:p w:rsid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ПОКС 1999г.</w:t>
            </w:r>
          </w:p>
          <w:p w:rsidR="0054394B" w:rsidRP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588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27904" w:rsidRDefault="00227904" w:rsidP="001E129A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5-й день</w:t>
            </w:r>
          </w:p>
          <w:p w:rsidR="0054394B" w:rsidRDefault="00732BE7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рисовая молочная</w:t>
            </w:r>
          </w:p>
          <w:p w:rsidR="0054394B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Пицца с колбасой и сыром</w:t>
            </w:r>
          </w:p>
          <w:p w:rsidR="00227904" w:rsidRPr="0054394B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смеси сухофруктов 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54394B">
            <w:pPr>
              <w:jc w:val="center"/>
              <w:rPr>
                <w:sz w:val="16"/>
                <w:szCs w:val="16"/>
              </w:rPr>
            </w:pPr>
          </w:p>
          <w:p w:rsidR="0054394B" w:rsidRDefault="00684BEA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  <w:r w:rsidR="00732BE7">
              <w:rPr>
                <w:sz w:val="16"/>
                <w:szCs w:val="16"/>
              </w:rPr>
              <w:t>0</w:t>
            </w:r>
          </w:p>
          <w:p w:rsid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</w:t>
            </w:r>
          </w:p>
          <w:p w:rsidR="00227904" w:rsidRP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54394B">
            <w:pPr>
              <w:jc w:val="center"/>
              <w:rPr>
                <w:sz w:val="16"/>
                <w:szCs w:val="16"/>
              </w:rPr>
            </w:pPr>
          </w:p>
          <w:p w:rsidR="0054394B" w:rsidRDefault="00732BE7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3,25</w:t>
            </w:r>
          </w:p>
          <w:p w:rsid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6,32</w:t>
            </w:r>
          </w:p>
          <w:p w:rsidR="00227904" w:rsidRP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54394B">
            <w:pPr>
              <w:jc w:val="center"/>
              <w:rPr>
                <w:sz w:val="16"/>
                <w:szCs w:val="16"/>
              </w:rPr>
            </w:pPr>
          </w:p>
          <w:p w:rsidR="00227904" w:rsidRDefault="00732BE7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8,02</w:t>
            </w:r>
          </w:p>
          <w:p w:rsid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6,8</w:t>
            </w:r>
          </w:p>
          <w:p w:rsidR="0054394B" w:rsidRP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54394B">
            <w:pPr>
              <w:jc w:val="center"/>
              <w:rPr>
                <w:sz w:val="16"/>
                <w:szCs w:val="16"/>
              </w:rPr>
            </w:pPr>
          </w:p>
          <w:p w:rsidR="0054394B" w:rsidRDefault="00732BE7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21,08</w:t>
            </w:r>
          </w:p>
          <w:p w:rsid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46,48</w:t>
            </w:r>
          </w:p>
          <w:p w:rsidR="00227904" w:rsidRP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54394B">
            <w:pPr>
              <w:jc w:val="center"/>
              <w:rPr>
                <w:sz w:val="16"/>
                <w:szCs w:val="16"/>
              </w:rPr>
            </w:pPr>
          </w:p>
          <w:p w:rsidR="00227904" w:rsidRDefault="00732BE7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170</w:t>
            </w:r>
          </w:p>
          <w:p w:rsid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274,4</w:t>
            </w:r>
          </w:p>
          <w:p w:rsidR="0054394B" w:rsidRPr="0054394B" w:rsidRDefault="0054394B" w:rsidP="005439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</w:t>
            </w:r>
          </w:p>
        </w:tc>
        <w:tc>
          <w:tcPr>
            <w:tcW w:w="1417" w:type="dxa"/>
          </w:tcPr>
          <w:p w:rsidR="000B16B7" w:rsidRDefault="000B16B7" w:rsidP="00001477">
            <w:pPr>
              <w:jc w:val="center"/>
              <w:rPr>
                <w:sz w:val="16"/>
                <w:szCs w:val="16"/>
              </w:rPr>
            </w:pPr>
          </w:p>
          <w:p w:rsidR="0054394B" w:rsidRDefault="00732BE7" w:rsidP="005343B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1,67  10    </w:t>
            </w:r>
            <w:r w:rsidR="0054394B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0    81</w:t>
            </w:r>
          </w:p>
          <w:p w:rsidR="0054394B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0,9     0      0     0,2</w:t>
            </w:r>
          </w:p>
          <w:p w:rsidR="00227904" w:rsidRPr="0054394B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0,02  0,02   0     0</w:t>
            </w:r>
          </w:p>
        </w:tc>
        <w:tc>
          <w:tcPr>
            <w:tcW w:w="1560" w:type="dxa"/>
          </w:tcPr>
          <w:p w:rsidR="000B16B7" w:rsidRDefault="000B16B7" w:rsidP="00001477">
            <w:pPr>
              <w:jc w:val="center"/>
              <w:rPr>
                <w:sz w:val="16"/>
                <w:szCs w:val="16"/>
              </w:rPr>
            </w:pPr>
          </w:p>
          <w:p w:rsidR="0054394B" w:rsidRDefault="00732BE7" w:rsidP="005343B1">
            <w:pPr>
              <w:tabs>
                <w:tab w:val="center" w:pos="67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46   167    2,8    0,05</w:t>
            </w:r>
          </w:p>
          <w:p w:rsidR="0054394B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29    69    29,4  0,88</w:t>
            </w:r>
          </w:p>
          <w:p w:rsidR="00227904" w:rsidRPr="0054394B" w:rsidRDefault="0054394B" w:rsidP="0054394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12   2,4      0       0,8</w:t>
            </w:r>
          </w:p>
        </w:tc>
      </w:tr>
      <w:tr w:rsidR="00227904" w:rsidRPr="00227904" w:rsidTr="00A04927">
        <w:trPr>
          <w:trHeight w:val="388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54394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54394B" w:rsidP="0054394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10,07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54394B" w:rsidP="0054394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14,82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54394B" w:rsidP="0054394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99,06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54394B" w:rsidP="0054394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572,4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F32B8C">
        <w:trPr>
          <w:trHeight w:val="1248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C2D77">
            <w:pPr>
              <w:jc w:val="center"/>
              <w:rPr>
                <w:sz w:val="16"/>
                <w:szCs w:val="16"/>
              </w:rPr>
            </w:pPr>
          </w:p>
          <w:p w:rsidR="00132D9D" w:rsidRDefault="00132D9D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416</w:t>
            </w:r>
          </w:p>
          <w:p w:rsidR="00F32B8C" w:rsidRDefault="00132D9D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469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Пром.произв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0C2D77" w:rsidRDefault="00F32B8C" w:rsidP="000C2D77">
            <w:pPr>
              <w:tabs>
                <w:tab w:val="left" w:pos="804"/>
              </w:tabs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Пром.произв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227904" w:rsidRPr="000C2D77" w:rsidRDefault="00A86EF4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591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27904" w:rsidRDefault="00227904" w:rsidP="001E129A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6-й день</w:t>
            </w:r>
          </w:p>
          <w:p w:rsidR="00132D9D" w:rsidRDefault="00132D9D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Биточки из курицы</w:t>
            </w:r>
          </w:p>
          <w:p w:rsidR="00F32B8C" w:rsidRDefault="00132D9D" w:rsidP="00132D9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Спагетти отварные с маслом</w:t>
            </w:r>
          </w:p>
          <w:p w:rsidR="00F32B8C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Икра из кабачков</w:t>
            </w:r>
          </w:p>
          <w:p w:rsidR="000C2D77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227904" w:rsidRPr="000C2D77" w:rsidRDefault="00A86EF4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 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C2D77">
            <w:pPr>
              <w:jc w:val="center"/>
              <w:rPr>
                <w:sz w:val="16"/>
                <w:szCs w:val="16"/>
              </w:rPr>
            </w:pPr>
          </w:p>
          <w:p w:rsidR="00F32B8C" w:rsidRDefault="00A86EF4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  <w:r w:rsidR="00132D9D">
              <w:rPr>
                <w:sz w:val="16"/>
                <w:szCs w:val="16"/>
              </w:rPr>
              <w:t>0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0C2D77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0C2D77" w:rsidRDefault="000C2D77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0C2D77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11,4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2,26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  <w:p w:rsidR="000C2D77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0C2D77" w:rsidRDefault="00A86EF4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C2D77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10,9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6,53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1,3</w:t>
            </w:r>
          </w:p>
          <w:p w:rsidR="000C2D77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0C2D77" w:rsidRDefault="00A86EF4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3,3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0C2D77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11,2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14,66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</w:t>
            </w:r>
          </w:p>
          <w:p w:rsidR="000C2D77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0C2D77" w:rsidRDefault="00A86EF4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79,2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0C2D77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266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109,06</w:t>
            </w:r>
          </w:p>
          <w:p w:rsidR="00F32B8C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5,4</w:t>
            </w:r>
          </w:p>
          <w:p w:rsidR="000C2D77" w:rsidRDefault="00F32B8C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0C2D77" w:rsidRDefault="00A86EF4" w:rsidP="000C2D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355</w:t>
            </w:r>
          </w:p>
        </w:tc>
        <w:tc>
          <w:tcPr>
            <w:tcW w:w="1417" w:type="dxa"/>
          </w:tcPr>
          <w:p w:rsidR="001221EF" w:rsidRDefault="001221EF" w:rsidP="00001477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1221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0,02   0     0      0</w:t>
            </w:r>
          </w:p>
          <w:p w:rsidR="00F32B8C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0,14  18   25,5  0,1</w:t>
            </w:r>
          </w:p>
          <w:p w:rsidR="00F32B8C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0,1   4,7    0      0,7</w:t>
            </w:r>
          </w:p>
          <w:p w:rsidR="000C2D77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0,2     0      0      0</w:t>
            </w:r>
          </w:p>
          <w:p w:rsidR="00227904" w:rsidRPr="000C2D77" w:rsidRDefault="00A86EF4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0,02   </w:t>
            </w:r>
            <w:r w:rsidR="000C2D77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,02</w:t>
            </w:r>
            <w:r w:rsidR="000C2D77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0</w:t>
            </w:r>
            <w:r w:rsidR="000C2D77">
              <w:rPr>
                <w:sz w:val="16"/>
                <w:szCs w:val="16"/>
              </w:rPr>
              <w:t xml:space="preserve">    0</w:t>
            </w:r>
          </w:p>
        </w:tc>
        <w:tc>
          <w:tcPr>
            <w:tcW w:w="1560" w:type="dxa"/>
          </w:tcPr>
          <w:p w:rsidR="001221EF" w:rsidRDefault="001221EF" w:rsidP="00001477">
            <w:pPr>
              <w:jc w:val="center"/>
              <w:rPr>
                <w:sz w:val="16"/>
                <w:szCs w:val="16"/>
              </w:rPr>
            </w:pPr>
          </w:p>
          <w:p w:rsidR="00F32B8C" w:rsidRDefault="00132D9D" w:rsidP="001221E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10,7  78   10  </w:t>
            </w:r>
            <w:r w:rsidR="00F32B8C">
              <w:rPr>
                <w:sz w:val="16"/>
                <w:szCs w:val="16"/>
              </w:rPr>
              <w:t xml:space="preserve"> </w:t>
            </w:r>
            <w:r w:rsidR="000C2D77">
              <w:rPr>
                <w:sz w:val="16"/>
                <w:szCs w:val="16"/>
              </w:rPr>
              <w:t xml:space="preserve"> </w:t>
            </w:r>
            <w:r w:rsidR="00F32B8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0,7</w:t>
            </w:r>
          </w:p>
          <w:p w:rsidR="00F32B8C" w:rsidRDefault="00F32B8C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36,9  86  27,7   1,01</w:t>
            </w:r>
          </w:p>
          <w:p w:rsidR="00F32B8C" w:rsidRDefault="000C2D77" w:rsidP="00F32B8C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25     22  </w:t>
            </w:r>
            <w:r w:rsidR="00F32B8C">
              <w:rPr>
                <w:sz w:val="16"/>
                <w:szCs w:val="16"/>
              </w:rPr>
              <w:t xml:space="preserve"> 10  </w:t>
            </w:r>
            <w:r>
              <w:rPr>
                <w:sz w:val="16"/>
                <w:szCs w:val="16"/>
              </w:rPr>
              <w:t xml:space="preserve">  </w:t>
            </w:r>
            <w:r w:rsidR="00F32B8C">
              <w:rPr>
                <w:sz w:val="16"/>
                <w:szCs w:val="16"/>
              </w:rPr>
              <w:t xml:space="preserve">  0,8</w:t>
            </w:r>
          </w:p>
          <w:p w:rsidR="00227904" w:rsidRPr="000C2D77" w:rsidRDefault="00F32B8C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9    </w:t>
            </w:r>
            <w:r w:rsidR="000C2D77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30     12    0,58</w:t>
            </w:r>
            <w:r w:rsidR="00A86EF4">
              <w:rPr>
                <w:sz w:val="16"/>
                <w:szCs w:val="16"/>
              </w:rPr>
              <w:t xml:space="preserve">  12</w:t>
            </w:r>
            <w:r w:rsidR="000C2D77">
              <w:rPr>
                <w:sz w:val="16"/>
                <w:szCs w:val="16"/>
              </w:rPr>
              <w:t xml:space="preserve">  </w:t>
            </w:r>
            <w:r w:rsidR="00A86EF4">
              <w:rPr>
                <w:sz w:val="16"/>
                <w:szCs w:val="16"/>
              </w:rPr>
              <w:t xml:space="preserve">  2,4</w:t>
            </w:r>
            <w:r w:rsidR="000C2D77">
              <w:rPr>
                <w:sz w:val="16"/>
                <w:szCs w:val="16"/>
              </w:rPr>
              <w:t xml:space="preserve">       0     0,</w:t>
            </w:r>
            <w:r w:rsidR="00A86EF4">
              <w:rPr>
                <w:sz w:val="16"/>
                <w:szCs w:val="16"/>
              </w:rPr>
              <w:t>8</w:t>
            </w:r>
          </w:p>
        </w:tc>
      </w:tr>
      <w:tr w:rsidR="00227904" w:rsidRPr="00227904" w:rsidTr="00A463EC">
        <w:trPr>
          <w:trHeight w:val="357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C2D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A86EF4" w:rsidP="000C2D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24,96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A86EF4" w:rsidP="000C2D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22,33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A86EF4" w:rsidP="000C2D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123,76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A86EF4" w:rsidP="000C2D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810,46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A463EC">
        <w:trPr>
          <w:trHeight w:val="1280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416</w:t>
            </w:r>
          </w:p>
          <w:p w:rsidR="00227904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Таб.4</w:t>
            </w:r>
          </w:p>
          <w:p w:rsidR="000C2D77" w:rsidRPr="000C2D77" w:rsidRDefault="00A86EF4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591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D70555" w:rsidRDefault="00227904" w:rsidP="001E129A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7-й день</w:t>
            </w:r>
          </w:p>
          <w:p w:rsidR="000C2D77" w:rsidRDefault="000C2D77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Сосиска в тесте </w:t>
            </w:r>
          </w:p>
          <w:p w:rsidR="000C2D77" w:rsidRDefault="000C2D77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манная</w:t>
            </w:r>
          </w:p>
          <w:p w:rsidR="00227904" w:rsidRPr="000C2D77" w:rsidRDefault="00A86EF4" w:rsidP="00A86EF4">
            <w:pPr>
              <w:tabs>
                <w:tab w:val="left" w:pos="1928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19065E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0C2D77" w:rsidRDefault="00684BEA" w:rsidP="00A86EF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</w:t>
            </w:r>
            <w:r w:rsidR="00A86EF4">
              <w:rPr>
                <w:sz w:val="16"/>
                <w:szCs w:val="16"/>
              </w:rPr>
              <w:t>50</w:t>
            </w:r>
          </w:p>
          <w:p w:rsidR="00227904" w:rsidRP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19065E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6,46</w:t>
            </w:r>
          </w:p>
          <w:p w:rsid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227904" w:rsidRPr="000C2D77" w:rsidRDefault="00A86EF4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19065E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7,63</w:t>
            </w:r>
          </w:p>
          <w:p w:rsid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8,68</w:t>
            </w:r>
          </w:p>
          <w:p w:rsidR="00227904" w:rsidRPr="000C2D77" w:rsidRDefault="00A86EF4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19065E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18,09</w:t>
            </w:r>
          </w:p>
          <w:p w:rsid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40,65</w:t>
            </w:r>
          </w:p>
          <w:p w:rsidR="00227904" w:rsidRPr="000C2D77" w:rsidRDefault="00A86EF4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19065E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260,96</w:t>
            </w:r>
          </w:p>
          <w:p w:rsidR="0019065E" w:rsidRDefault="000C2D77" w:rsidP="001906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</w:t>
            </w:r>
          </w:p>
          <w:p w:rsidR="00227904" w:rsidRPr="0019065E" w:rsidRDefault="00A86EF4" w:rsidP="00A86EF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128</w:t>
            </w:r>
          </w:p>
        </w:tc>
        <w:tc>
          <w:tcPr>
            <w:tcW w:w="1417" w:type="dxa"/>
          </w:tcPr>
          <w:p w:rsidR="00886572" w:rsidRDefault="00886572" w:rsidP="00001477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8865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0,03    0      0    0</w:t>
            </w:r>
          </w:p>
          <w:p w:rsidR="0019065E" w:rsidRDefault="000C2D77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0,9    0,7   0,3  0,1</w:t>
            </w:r>
          </w:p>
          <w:p w:rsidR="00227904" w:rsidRPr="0019065E" w:rsidRDefault="00A86EF4" w:rsidP="0019065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0        0      0     0</w:t>
            </w:r>
          </w:p>
        </w:tc>
        <w:tc>
          <w:tcPr>
            <w:tcW w:w="1560" w:type="dxa"/>
          </w:tcPr>
          <w:p w:rsidR="00886572" w:rsidRDefault="00886572" w:rsidP="00001477">
            <w:pPr>
              <w:jc w:val="center"/>
              <w:rPr>
                <w:sz w:val="16"/>
                <w:szCs w:val="16"/>
              </w:rPr>
            </w:pPr>
          </w:p>
          <w:p w:rsidR="000C2D77" w:rsidRDefault="000C2D77" w:rsidP="00886572">
            <w:pPr>
              <w:tabs>
                <w:tab w:val="center" w:pos="67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6,9   69,5  17  0,98</w:t>
            </w:r>
          </w:p>
          <w:p w:rsidR="0019065E" w:rsidRDefault="000C2D77" w:rsidP="000C2D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126  340   38    0,8</w:t>
            </w:r>
          </w:p>
          <w:p w:rsidR="00227904" w:rsidRPr="0019065E" w:rsidRDefault="00A86EF4" w:rsidP="0019065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6      0       0    0,4</w:t>
            </w:r>
          </w:p>
        </w:tc>
      </w:tr>
      <w:tr w:rsidR="00227904" w:rsidRPr="00227904" w:rsidTr="00A463EC">
        <w:trPr>
          <w:trHeight w:val="430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19065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19065E" w:rsidP="001906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7D12B3">
              <w:rPr>
                <w:b/>
                <w:sz w:val="16"/>
                <w:szCs w:val="16"/>
              </w:rPr>
              <w:t>3,46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19065E" w:rsidP="001906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</w:t>
            </w:r>
            <w:r w:rsidR="007D12B3">
              <w:rPr>
                <w:b/>
                <w:sz w:val="16"/>
                <w:szCs w:val="16"/>
              </w:rPr>
              <w:t>6,31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7D12B3" w:rsidP="0019065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90,24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7D12B3" w:rsidP="007D12B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638</w:t>
            </w:r>
            <w:r w:rsidR="0019065E">
              <w:rPr>
                <w:b/>
                <w:sz w:val="16"/>
                <w:szCs w:val="16"/>
              </w:rPr>
              <w:t>,96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A463EC">
        <w:trPr>
          <w:trHeight w:val="1280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F617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297</w:t>
            </w:r>
          </w:p>
          <w:p w:rsidR="00F61744" w:rsidRPr="00F61744" w:rsidRDefault="00F61744" w:rsidP="00F61744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F61744">
            <w:pPr>
              <w:jc w:val="center"/>
              <w:rPr>
                <w:sz w:val="16"/>
                <w:szCs w:val="16"/>
              </w:rPr>
            </w:pPr>
          </w:p>
          <w:p w:rsidR="00227904" w:rsidRPr="00F61744" w:rsidRDefault="00F61744" w:rsidP="00F6174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642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27904" w:rsidRDefault="00227904" w:rsidP="001E129A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8-й день</w:t>
            </w:r>
          </w:p>
          <w:p w:rsidR="00F61744" w:rsidRDefault="00F61744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Запеканка из творога со сгущенным молоком</w:t>
            </w: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227904" w:rsidRP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Какао с молоком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100/20</w:t>
            </w:r>
          </w:p>
          <w:p w:rsidR="00F61744" w:rsidRPr="00F61744" w:rsidRDefault="00F6174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227904" w:rsidRP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12,06</w:t>
            </w:r>
          </w:p>
          <w:p w:rsidR="00F61744" w:rsidRPr="00F61744" w:rsidRDefault="00F6174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227904" w:rsidRP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3,86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15,61</w:t>
            </w:r>
          </w:p>
          <w:p w:rsidR="00F61744" w:rsidRPr="00F61744" w:rsidRDefault="00F6174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227904" w:rsidRP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39,03</w:t>
            </w:r>
          </w:p>
          <w:p w:rsidR="00F61744" w:rsidRPr="00F61744" w:rsidRDefault="00F6174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227904" w:rsidRP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32,53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227,09</w:t>
            </w:r>
          </w:p>
          <w:p w:rsidR="00F61744" w:rsidRPr="00F61744" w:rsidRDefault="00F6174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227904" w:rsidRP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</w:t>
            </w:r>
          </w:p>
        </w:tc>
        <w:tc>
          <w:tcPr>
            <w:tcW w:w="1417" w:type="dxa"/>
          </w:tcPr>
          <w:p w:rsidR="00F61744" w:rsidRDefault="00F61744" w:rsidP="00AA2FF9">
            <w:pPr>
              <w:rPr>
                <w:sz w:val="16"/>
                <w:szCs w:val="16"/>
              </w:rPr>
            </w:pPr>
          </w:p>
          <w:p w:rsidR="00F61744" w:rsidRDefault="00F61744" w:rsidP="00AA2F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0, 9  0,74 0,33  0,1</w:t>
            </w:r>
          </w:p>
          <w:p w:rsidR="00F61744" w:rsidRPr="00F61744" w:rsidRDefault="00F6174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227904" w:rsidRP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0,4   1,3  0,01   0</w:t>
            </w:r>
          </w:p>
        </w:tc>
        <w:tc>
          <w:tcPr>
            <w:tcW w:w="1560" w:type="dxa"/>
          </w:tcPr>
          <w:p w:rsidR="00AA2FF9" w:rsidRDefault="00AA2FF9" w:rsidP="00001477">
            <w:pPr>
              <w:jc w:val="center"/>
              <w:rPr>
                <w:sz w:val="16"/>
                <w:szCs w:val="16"/>
              </w:rPr>
            </w:pPr>
          </w:p>
          <w:p w:rsidR="00F61744" w:rsidRDefault="00F61744" w:rsidP="00AA2F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226  344 48,9  0,84</w:t>
            </w:r>
          </w:p>
          <w:p w:rsidR="00F61744" w:rsidRPr="00F61744" w:rsidRDefault="00F61744" w:rsidP="00F61744">
            <w:pPr>
              <w:rPr>
                <w:sz w:val="16"/>
                <w:szCs w:val="16"/>
              </w:rPr>
            </w:pPr>
          </w:p>
          <w:p w:rsidR="00F61744" w:rsidRDefault="00F61744" w:rsidP="00F61744">
            <w:pPr>
              <w:rPr>
                <w:sz w:val="16"/>
                <w:szCs w:val="16"/>
              </w:rPr>
            </w:pPr>
          </w:p>
          <w:p w:rsidR="00227904" w:rsidRPr="00F61744" w:rsidRDefault="00F61744" w:rsidP="00F6174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122    90   14   0,56</w:t>
            </w:r>
          </w:p>
        </w:tc>
      </w:tr>
      <w:tr w:rsidR="00227904" w:rsidRPr="00227904" w:rsidTr="00A463EC">
        <w:trPr>
          <w:trHeight w:val="494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F61744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F61744" w:rsidP="00F6174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15,92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F61744" w:rsidP="00F6174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20,81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F61744" w:rsidP="00F6174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71,56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F61744" w:rsidP="00F61744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417,09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A463EC">
        <w:trPr>
          <w:trHeight w:val="1280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744B0F" w:rsidRDefault="00F61744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330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472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482</w:t>
            </w:r>
          </w:p>
          <w:p w:rsidR="00227904" w:rsidRDefault="00744B0F" w:rsidP="00997603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Пром.произв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997603" w:rsidRPr="00744B0F" w:rsidRDefault="00997603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27904" w:rsidRDefault="00227904" w:rsidP="001E129A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9-й день</w:t>
            </w:r>
          </w:p>
          <w:p w:rsidR="00744B0F" w:rsidRDefault="00F61744" w:rsidP="001E129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Котлеты рыбные</w:t>
            </w:r>
          </w:p>
          <w:p w:rsidR="00744B0F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Картофельное пюре </w:t>
            </w:r>
          </w:p>
          <w:p w:rsidR="00744B0F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Капуста тушеная </w:t>
            </w:r>
          </w:p>
          <w:p w:rsidR="00997603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Батон пшеничный </w:t>
            </w:r>
          </w:p>
          <w:p w:rsidR="00227904" w:rsidRPr="00997603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997603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997603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997603" w:rsidRDefault="00997603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997603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22,8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4,58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1,45</w:t>
            </w:r>
          </w:p>
          <w:p w:rsidR="00997603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2.4</w:t>
            </w:r>
          </w:p>
          <w:p w:rsidR="00227904" w:rsidRPr="00997603" w:rsidRDefault="00997603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997603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4,24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2,14</w:t>
            </w:r>
          </w:p>
          <w:p w:rsidR="00997603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997603" w:rsidRDefault="00997603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997603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19,58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5,78</w:t>
            </w:r>
          </w:p>
          <w:p w:rsidR="00997603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997603" w:rsidRDefault="00997603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997603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166</w:t>
            </w:r>
          </w:p>
          <w:p w:rsidR="00744B0F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140,2</w:t>
            </w:r>
          </w:p>
          <w:p w:rsidR="00997603" w:rsidRDefault="00744B0F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</w:t>
            </w:r>
          </w:p>
          <w:p w:rsidR="00997603" w:rsidRDefault="00997603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997603" w:rsidRDefault="00997603" w:rsidP="0099760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ED18F4" w:rsidRDefault="00ED18F4" w:rsidP="00001477">
            <w:pPr>
              <w:jc w:val="center"/>
              <w:rPr>
                <w:sz w:val="16"/>
                <w:szCs w:val="16"/>
              </w:rPr>
            </w:pPr>
          </w:p>
          <w:p w:rsidR="004F44E3" w:rsidRPr="00ED18F4" w:rsidRDefault="00744B0F" w:rsidP="004F44E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0,03    0     15    0</w:t>
            </w:r>
          </w:p>
          <w:p w:rsidR="00744B0F" w:rsidRDefault="00744B0F" w:rsidP="00ED18F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0,1       0     0    21</w:t>
            </w:r>
          </w:p>
          <w:p w:rsidR="00997603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0,7      9     12   0,2</w:t>
            </w:r>
          </w:p>
          <w:p w:rsidR="00997603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0,2       0    0     0</w:t>
            </w:r>
          </w:p>
          <w:p w:rsidR="00227904" w:rsidRPr="00997603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0          0     0     0</w:t>
            </w:r>
          </w:p>
        </w:tc>
        <w:tc>
          <w:tcPr>
            <w:tcW w:w="1560" w:type="dxa"/>
          </w:tcPr>
          <w:p w:rsidR="00ED18F4" w:rsidRDefault="00ED18F4" w:rsidP="00001477">
            <w:pPr>
              <w:jc w:val="center"/>
              <w:rPr>
                <w:sz w:val="16"/>
                <w:szCs w:val="16"/>
              </w:rPr>
            </w:pPr>
          </w:p>
          <w:p w:rsidR="00744B0F" w:rsidRDefault="00744B0F" w:rsidP="00251FF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29,2  107  15  </w:t>
            </w:r>
            <w:r w:rsidR="00997603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>1,35</w:t>
            </w:r>
          </w:p>
          <w:p w:rsidR="00744B0F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7,86   47    32   </w:t>
            </w:r>
            <w:r w:rsidR="00997603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1,8</w:t>
            </w:r>
          </w:p>
          <w:p w:rsidR="00997603" w:rsidRDefault="00744B0F" w:rsidP="00744B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16    42     12  </w:t>
            </w:r>
            <w:r w:rsidR="00997603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 0,6</w:t>
            </w:r>
          </w:p>
          <w:p w:rsidR="00997603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9       30     12    0,58</w:t>
            </w:r>
          </w:p>
          <w:p w:rsidR="00227904" w:rsidRPr="00997603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6        0       0      0,4</w:t>
            </w:r>
          </w:p>
        </w:tc>
      </w:tr>
      <w:tr w:rsidR="00227904" w:rsidRPr="00227904" w:rsidTr="00A463EC">
        <w:trPr>
          <w:trHeight w:val="502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997603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31,53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997603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18,68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997603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117,86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997603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489,2</w:t>
            </w: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27904" w:rsidRPr="00227904" w:rsidTr="00966DBE">
        <w:trPr>
          <w:trHeight w:val="1382"/>
        </w:trPr>
        <w:tc>
          <w:tcPr>
            <w:tcW w:w="1276" w:type="dxa"/>
            <w:vMerge w:val="restart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449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Табл.4</w:t>
            </w:r>
          </w:p>
          <w:p w:rsidR="00227904" w:rsidRDefault="00525104" w:rsidP="00BD7A84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Пром.произв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525104" w:rsidRP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227904" w:rsidRPr="00227904" w:rsidRDefault="00227904" w:rsidP="001E129A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10-й день</w:t>
            </w:r>
          </w:p>
          <w:p w:rsidR="00997603" w:rsidRDefault="00997603" w:rsidP="00F017E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Плов из курицы </w:t>
            </w:r>
          </w:p>
          <w:p w:rsidR="00525104" w:rsidRDefault="00997603" w:rsidP="0099760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Яйцо отварное</w:t>
            </w:r>
          </w:p>
          <w:p w:rsidR="0052510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Огурец соленый</w:t>
            </w:r>
          </w:p>
          <w:p w:rsidR="0052510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227904" w:rsidRPr="0052510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Чай </w:t>
            </w:r>
            <w:r w:rsidR="00BD7A84">
              <w:rPr>
                <w:sz w:val="16"/>
                <w:szCs w:val="16"/>
              </w:rPr>
              <w:t xml:space="preserve"> с сахаром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BD7A84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525104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227904" w:rsidRP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227904" w:rsidRPr="00227904" w:rsidRDefault="00227904" w:rsidP="00BD7A84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15,4</w:t>
            </w:r>
          </w:p>
          <w:p w:rsidR="00525104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227904" w:rsidRP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BD7A84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11,6</w:t>
            </w:r>
          </w:p>
          <w:p w:rsidR="00525104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2,3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0,18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227904" w:rsidRP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227904" w:rsidP="00BD7A84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61,9</w:t>
            </w:r>
          </w:p>
          <w:p w:rsidR="00525104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227904" w:rsidRP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227904" w:rsidP="00BD7A84">
            <w:pPr>
              <w:jc w:val="center"/>
              <w:rPr>
                <w:sz w:val="16"/>
                <w:szCs w:val="16"/>
              </w:rPr>
            </w:pPr>
          </w:p>
          <w:p w:rsidR="00997603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190,5</w:t>
            </w:r>
          </w:p>
          <w:p w:rsidR="00525104" w:rsidRDefault="00997603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  <w:p w:rsid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227904" w:rsidRPr="00525104" w:rsidRDefault="00525104" w:rsidP="00BD7A8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251FF4" w:rsidRDefault="00251FF4" w:rsidP="00001477">
            <w:pPr>
              <w:jc w:val="center"/>
              <w:rPr>
                <w:sz w:val="16"/>
                <w:szCs w:val="16"/>
              </w:rPr>
            </w:pPr>
          </w:p>
          <w:p w:rsidR="00525104" w:rsidRDefault="00997603" w:rsidP="00251FF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0,06 </w:t>
            </w:r>
            <w:r w:rsidR="0052510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1,01  48  0,1</w:t>
            </w:r>
          </w:p>
          <w:p w:rsidR="0052510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0,9   0   12   </w:t>
            </w:r>
            <w:r w:rsidR="00BD7A84"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</w:rPr>
              <w:t xml:space="preserve"> 0,1</w:t>
            </w:r>
          </w:p>
          <w:p w:rsidR="0052510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0,02  0,03  0   </w:t>
            </w:r>
            <w:r w:rsidR="00BD7A8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</w:t>
            </w:r>
          </w:p>
          <w:p w:rsidR="0052510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0,2     0      0   </w:t>
            </w:r>
            <w:r w:rsidR="00BD7A8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0</w:t>
            </w:r>
          </w:p>
          <w:p w:rsidR="00227904" w:rsidRPr="00525104" w:rsidRDefault="00BD7A8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0        0     </w:t>
            </w:r>
            <w:r w:rsidR="00525104">
              <w:rPr>
                <w:sz w:val="16"/>
                <w:szCs w:val="16"/>
              </w:rPr>
              <w:t xml:space="preserve"> 0     0</w:t>
            </w:r>
          </w:p>
        </w:tc>
        <w:tc>
          <w:tcPr>
            <w:tcW w:w="1560" w:type="dxa"/>
          </w:tcPr>
          <w:p w:rsidR="00966DBE" w:rsidRDefault="00966DBE" w:rsidP="00251FF4">
            <w:pPr>
              <w:rPr>
                <w:sz w:val="16"/>
                <w:szCs w:val="16"/>
              </w:rPr>
            </w:pPr>
          </w:p>
          <w:p w:rsidR="00525104" w:rsidRDefault="00997603" w:rsidP="00966DB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44   47,5  199 </w:t>
            </w:r>
            <w:r w:rsidR="00BD7A8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2,1</w:t>
            </w:r>
          </w:p>
          <w:p w:rsidR="0052510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8,9    42    161   0,5</w:t>
            </w:r>
          </w:p>
          <w:p w:rsidR="00BD7A84" w:rsidRDefault="00525104" w:rsidP="005251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11    1,8     0     0,7    9    30      12     0,58</w:t>
            </w:r>
          </w:p>
          <w:p w:rsidR="00227904" w:rsidRPr="00BD7A84" w:rsidRDefault="00BD7A84" w:rsidP="00BD7A8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6     0      0        0,4</w:t>
            </w:r>
          </w:p>
        </w:tc>
      </w:tr>
      <w:tr w:rsidR="00227904" w:rsidRPr="00227904" w:rsidTr="00A463EC">
        <w:trPr>
          <w:trHeight w:val="517"/>
        </w:trPr>
        <w:tc>
          <w:tcPr>
            <w:tcW w:w="1276" w:type="dxa"/>
            <w:vMerge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227904" w:rsidRPr="00227904" w:rsidRDefault="00227904" w:rsidP="001E129A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227904" w:rsidRPr="00227904" w:rsidRDefault="00227904" w:rsidP="000014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227904" w:rsidRPr="00227904" w:rsidRDefault="00BD7A84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21,6</w:t>
            </w:r>
          </w:p>
        </w:tc>
        <w:tc>
          <w:tcPr>
            <w:tcW w:w="851" w:type="dxa"/>
            <w:shd w:val="clear" w:color="auto" w:fill="auto"/>
          </w:tcPr>
          <w:p w:rsidR="00227904" w:rsidRPr="00227904" w:rsidRDefault="00BD7A84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14,38</w:t>
            </w:r>
          </w:p>
        </w:tc>
        <w:tc>
          <w:tcPr>
            <w:tcW w:w="992" w:type="dxa"/>
            <w:shd w:val="clear" w:color="auto" w:fill="auto"/>
          </w:tcPr>
          <w:p w:rsidR="00227904" w:rsidRPr="00227904" w:rsidRDefault="00BD7A84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91,9</w:t>
            </w:r>
          </w:p>
        </w:tc>
        <w:tc>
          <w:tcPr>
            <w:tcW w:w="1134" w:type="dxa"/>
            <w:shd w:val="clear" w:color="auto" w:fill="auto"/>
          </w:tcPr>
          <w:p w:rsidR="00227904" w:rsidRPr="00227904" w:rsidRDefault="00BD7A84" w:rsidP="00001477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375</w:t>
            </w:r>
          </w:p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7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227904" w:rsidRPr="00227904" w:rsidRDefault="00227904" w:rsidP="00001477">
            <w:pPr>
              <w:jc w:val="center"/>
              <w:rPr>
                <w:b/>
                <w:sz w:val="16"/>
                <w:szCs w:val="16"/>
              </w:rPr>
            </w:pPr>
          </w:p>
        </w:tc>
      </w:tr>
    </w:tbl>
    <w:p w:rsidR="0092518F" w:rsidRPr="00227904" w:rsidRDefault="0092518F" w:rsidP="002B0D62">
      <w:pPr>
        <w:ind w:right="97"/>
        <w:rPr>
          <w:sz w:val="16"/>
          <w:szCs w:val="16"/>
        </w:rPr>
      </w:pPr>
    </w:p>
    <w:sectPr w:rsidR="0092518F" w:rsidRPr="00227904" w:rsidSect="00D44188">
      <w:pgSz w:w="11906" w:h="16838" w:code="9"/>
      <w:pgMar w:top="720" w:right="28" w:bottom="53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E129A"/>
    <w:rsid w:val="0000075A"/>
    <w:rsid w:val="00001477"/>
    <w:rsid w:val="000341EC"/>
    <w:rsid w:val="00051196"/>
    <w:rsid w:val="000536B7"/>
    <w:rsid w:val="00085AFA"/>
    <w:rsid w:val="000A594D"/>
    <w:rsid w:val="000B16B7"/>
    <w:rsid w:val="000C2D77"/>
    <w:rsid w:val="001152C7"/>
    <w:rsid w:val="001221EF"/>
    <w:rsid w:val="00123D48"/>
    <w:rsid w:val="00132D9D"/>
    <w:rsid w:val="001365F7"/>
    <w:rsid w:val="00136EB3"/>
    <w:rsid w:val="00140EC6"/>
    <w:rsid w:val="00152A9D"/>
    <w:rsid w:val="0019065E"/>
    <w:rsid w:val="00190928"/>
    <w:rsid w:val="001E129A"/>
    <w:rsid w:val="001F2DCA"/>
    <w:rsid w:val="00227904"/>
    <w:rsid w:val="00251FF4"/>
    <w:rsid w:val="002B0D62"/>
    <w:rsid w:val="003229F1"/>
    <w:rsid w:val="00327246"/>
    <w:rsid w:val="0033512E"/>
    <w:rsid w:val="00370753"/>
    <w:rsid w:val="0039152C"/>
    <w:rsid w:val="003B338A"/>
    <w:rsid w:val="003C4480"/>
    <w:rsid w:val="003E4F36"/>
    <w:rsid w:val="004103C3"/>
    <w:rsid w:val="00443D80"/>
    <w:rsid w:val="00464064"/>
    <w:rsid w:val="004D2B54"/>
    <w:rsid w:val="004F44E3"/>
    <w:rsid w:val="00503EB2"/>
    <w:rsid w:val="00525104"/>
    <w:rsid w:val="005343B1"/>
    <w:rsid w:val="00540F47"/>
    <w:rsid w:val="0054394B"/>
    <w:rsid w:val="00566EE1"/>
    <w:rsid w:val="005E04F5"/>
    <w:rsid w:val="005E26EF"/>
    <w:rsid w:val="005F1C1D"/>
    <w:rsid w:val="00600164"/>
    <w:rsid w:val="00623B07"/>
    <w:rsid w:val="00644CF0"/>
    <w:rsid w:val="006467F5"/>
    <w:rsid w:val="00684BEA"/>
    <w:rsid w:val="0068770A"/>
    <w:rsid w:val="006F3107"/>
    <w:rsid w:val="006F581A"/>
    <w:rsid w:val="00706B34"/>
    <w:rsid w:val="00723AC8"/>
    <w:rsid w:val="00732BE7"/>
    <w:rsid w:val="00744B0F"/>
    <w:rsid w:val="00752505"/>
    <w:rsid w:val="007D12B3"/>
    <w:rsid w:val="007D2E32"/>
    <w:rsid w:val="008335D7"/>
    <w:rsid w:val="00851C27"/>
    <w:rsid w:val="00886572"/>
    <w:rsid w:val="008A7047"/>
    <w:rsid w:val="008E5AF1"/>
    <w:rsid w:val="008F53D0"/>
    <w:rsid w:val="0092518F"/>
    <w:rsid w:val="00950C29"/>
    <w:rsid w:val="00965DE7"/>
    <w:rsid w:val="00966DBE"/>
    <w:rsid w:val="00997603"/>
    <w:rsid w:val="009C5DA4"/>
    <w:rsid w:val="009E7ECD"/>
    <w:rsid w:val="00A04927"/>
    <w:rsid w:val="00A41483"/>
    <w:rsid w:val="00A45298"/>
    <w:rsid w:val="00A463EC"/>
    <w:rsid w:val="00A465E6"/>
    <w:rsid w:val="00A86EF4"/>
    <w:rsid w:val="00AA2FF9"/>
    <w:rsid w:val="00AD1899"/>
    <w:rsid w:val="00AD1C65"/>
    <w:rsid w:val="00B256A0"/>
    <w:rsid w:val="00B53DEA"/>
    <w:rsid w:val="00B96951"/>
    <w:rsid w:val="00BA5AA9"/>
    <w:rsid w:val="00BC7889"/>
    <w:rsid w:val="00BD7A84"/>
    <w:rsid w:val="00C11F95"/>
    <w:rsid w:val="00C147C3"/>
    <w:rsid w:val="00C4343D"/>
    <w:rsid w:val="00C5534C"/>
    <w:rsid w:val="00CF6B92"/>
    <w:rsid w:val="00D1540A"/>
    <w:rsid w:val="00D26012"/>
    <w:rsid w:val="00D44188"/>
    <w:rsid w:val="00D70555"/>
    <w:rsid w:val="00D71726"/>
    <w:rsid w:val="00D7331C"/>
    <w:rsid w:val="00DA4F63"/>
    <w:rsid w:val="00DC444B"/>
    <w:rsid w:val="00DD4167"/>
    <w:rsid w:val="00DF6790"/>
    <w:rsid w:val="00E340EA"/>
    <w:rsid w:val="00E5516B"/>
    <w:rsid w:val="00E779BD"/>
    <w:rsid w:val="00E84CBF"/>
    <w:rsid w:val="00E85D43"/>
    <w:rsid w:val="00E92853"/>
    <w:rsid w:val="00ED18F4"/>
    <w:rsid w:val="00ED619B"/>
    <w:rsid w:val="00EF6E02"/>
    <w:rsid w:val="00F017EA"/>
    <w:rsid w:val="00F0449E"/>
    <w:rsid w:val="00F1441C"/>
    <w:rsid w:val="00F32B8C"/>
    <w:rsid w:val="00F56A14"/>
    <w:rsid w:val="00F61744"/>
    <w:rsid w:val="00F83D28"/>
    <w:rsid w:val="00F84B23"/>
    <w:rsid w:val="00F93042"/>
    <w:rsid w:val="00FA5CB2"/>
    <w:rsid w:val="00FD00DE"/>
    <w:rsid w:val="00FD11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E129A"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1E12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D441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5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30</TotalTime>
  <Pages>2</Pages>
  <Words>750</Words>
  <Characters>4279</Characters>
  <Application>Microsoft Office Outlook</Application>
  <DocSecurity>4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>Егорлыкский район</Company>
  <LinksUpToDate>false</LinksUpToDate>
  <CharactersWithSpaces>5019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subject/>
  <dc:creator>Школа №1</dc:creator>
  <cp:keywords/>
  <cp:lastModifiedBy>Кабинет 33</cp:lastModifiedBy>
  <cp:revision>10</cp:revision>
  <cp:lastPrinted>2019-08-16T20:54:00Z</cp:lastPrinted>
  <dcterms:created xsi:type="dcterms:W3CDTF">2020-08-30T14:07:00Z</dcterms:created>
  <dcterms:modified xsi:type="dcterms:W3CDTF">2020-09-14T10:45:00Z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1313284799</vt:i4>
  </property>
</Properties>
</file>